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CF7" w:rsidRDefault="003B0CF7" w:rsidP="008B06B2">
      <w:pPr>
        <w:ind w:left="567" w:right="566"/>
        <w:jc w:val="both"/>
        <w:rPr>
          <w:rFonts w:ascii="Arial" w:hAnsi="Arial" w:cs="Arial"/>
        </w:rPr>
      </w:pPr>
    </w:p>
    <w:p w:rsidR="005A25AB" w:rsidRPr="005C3A89" w:rsidRDefault="005C3A89" w:rsidP="005C3A89">
      <w:pPr>
        <w:ind w:left="567" w:right="566"/>
        <w:jc w:val="right"/>
        <w:rPr>
          <w:sz w:val="22"/>
        </w:rPr>
      </w:pPr>
      <w:r w:rsidRPr="005C3A89">
        <w:rPr>
          <w:sz w:val="22"/>
        </w:rPr>
        <w:t>31</w:t>
      </w:r>
      <w:r w:rsidRPr="005C3A89">
        <w:rPr>
          <w:sz w:val="22"/>
          <w:vertAlign w:val="superscript"/>
        </w:rPr>
        <w:t>st</w:t>
      </w:r>
      <w:r w:rsidRPr="005C3A89">
        <w:rPr>
          <w:sz w:val="22"/>
        </w:rPr>
        <w:t xml:space="preserve"> March, 2017</w:t>
      </w:r>
    </w:p>
    <w:p w:rsidR="005C3A89" w:rsidRPr="005C3A89" w:rsidRDefault="005C3A89" w:rsidP="005C3A89">
      <w:pPr>
        <w:ind w:left="567" w:right="566"/>
        <w:jc w:val="right"/>
        <w:rPr>
          <w:sz w:val="22"/>
        </w:rPr>
      </w:pPr>
    </w:p>
    <w:p w:rsidR="005C3A89" w:rsidRPr="005C3A89" w:rsidRDefault="005C3A89" w:rsidP="005C3A89">
      <w:pPr>
        <w:ind w:left="567" w:right="566"/>
        <w:rPr>
          <w:sz w:val="22"/>
        </w:rPr>
      </w:pPr>
    </w:p>
    <w:p w:rsidR="005C3A89" w:rsidRPr="005C3A89" w:rsidRDefault="005C3A89" w:rsidP="005C3A89">
      <w:pPr>
        <w:ind w:left="567" w:right="566"/>
        <w:rPr>
          <w:sz w:val="22"/>
        </w:rPr>
      </w:pPr>
      <w:r w:rsidRPr="005C3A89">
        <w:rPr>
          <w:sz w:val="22"/>
        </w:rPr>
        <w:t>Dear Parents and Carers,</w:t>
      </w:r>
    </w:p>
    <w:p w:rsidR="005C3A89" w:rsidRPr="005C3A89" w:rsidRDefault="005C3A89" w:rsidP="005C3A89">
      <w:pPr>
        <w:ind w:left="567" w:right="566"/>
        <w:rPr>
          <w:b/>
          <w:sz w:val="22"/>
        </w:rPr>
      </w:pPr>
    </w:p>
    <w:p w:rsidR="005C3A89" w:rsidRPr="005C3A89" w:rsidRDefault="005C3A89" w:rsidP="005C3A89">
      <w:pPr>
        <w:ind w:left="567" w:right="566"/>
        <w:rPr>
          <w:b/>
          <w:sz w:val="22"/>
        </w:rPr>
      </w:pPr>
      <w:proofErr w:type="gramStart"/>
      <w:r w:rsidRPr="005C3A89">
        <w:rPr>
          <w:b/>
          <w:sz w:val="22"/>
        </w:rPr>
        <w:t>re</w:t>
      </w:r>
      <w:proofErr w:type="gramEnd"/>
      <w:r w:rsidRPr="005C3A89">
        <w:rPr>
          <w:b/>
          <w:sz w:val="22"/>
        </w:rPr>
        <w:t>. Uniform</w:t>
      </w:r>
    </w:p>
    <w:p w:rsidR="005C3A89" w:rsidRPr="005C3A89" w:rsidRDefault="005C3A89" w:rsidP="005C3A89">
      <w:pPr>
        <w:ind w:left="567" w:right="566"/>
        <w:rPr>
          <w:b/>
          <w:sz w:val="22"/>
        </w:rPr>
      </w:pPr>
    </w:p>
    <w:p w:rsidR="005C3A89" w:rsidRPr="005C3A89" w:rsidRDefault="005C3A89" w:rsidP="005C3A89">
      <w:pPr>
        <w:ind w:left="567" w:right="566"/>
        <w:rPr>
          <w:sz w:val="22"/>
          <w:szCs w:val="20"/>
        </w:rPr>
      </w:pPr>
      <w:r w:rsidRPr="005C3A89">
        <w:rPr>
          <w:sz w:val="22"/>
        </w:rPr>
        <w:t>We would like to thank you for your on-going s</w:t>
      </w:r>
      <w:r w:rsidR="00F533D5">
        <w:rPr>
          <w:sz w:val="22"/>
        </w:rPr>
        <w:t>upport of</w:t>
      </w:r>
      <w:r w:rsidRPr="005C3A89">
        <w:rPr>
          <w:sz w:val="22"/>
        </w:rPr>
        <w:t xml:space="preserve"> the school with uniform. The vast majority of our students attend school every day wearing the correct uniform and looking extremely smart. </w:t>
      </w:r>
      <w:r w:rsidRPr="005C3A89">
        <w:rPr>
          <w:sz w:val="22"/>
          <w:szCs w:val="20"/>
        </w:rPr>
        <w:t>U</w:t>
      </w:r>
      <w:r w:rsidRPr="005C3A89">
        <w:rPr>
          <w:sz w:val="22"/>
          <w:szCs w:val="20"/>
        </w:rPr>
        <w:t>niform is a vital</w:t>
      </w:r>
      <w:r w:rsidRPr="005C3A89">
        <w:rPr>
          <w:sz w:val="22"/>
          <w:szCs w:val="20"/>
        </w:rPr>
        <w:t xml:space="preserve"> part of the Gladesmore e</w:t>
      </w:r>
      <w:r w:rsidRPr="005C3A89">
        <w:rPr>
          <w:sz w:val="22"/>
          <w:szCs w:val="20"/>
        </w:rPr>
        <w:t xml:space="preserve">thos and all students are expected to wear it with pride.  </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A small number of students</w:t>
      </w:r>
      <w:r w:rsidR="00F533D5">
        <w:rPr>
          <w:sz w:val="22"/>
          <w:szCs w:val="20"/>
        </w:rPr>
        <w:t>,</w:t>
      </w:r>
      <w:r w:rsidRPr="005C3A89">
        <w:rPr>
          <w:sz w:val="22"/>
          <w:szCs w:val="20"/>
        </w:rPr>
        <w:t xml:space="preserve"> unfortunately</w:t>
      </w:r>
      <w:r w:rsidR="00F533D5">
        <w:rPr>
          <w:sz w:val="22"/>
          <w:szCs w:val="20"/>
        </w:rPr>
        <w:t>,</w:t>
      </w:r>
      <w:r w:rsidRPr="005C3A89">
        <w:rPr>
          <w:sz w:val="22"/>
          <w:szCs w:val="20"/>
        </w:rPr>
        <w:t xml:space="preserve"> are not always correctly dressed. On the reverse of this letter is our school uniform policy as a reminder of our expectations. We would like to draw your attention to 2 aspects of uniform which are a particular concern for a few students.</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Hooded Tops</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 xml:space="preserve">Hooded tops are not part of the school uniform and should not be brought to school. Students should wear a school jumper and a plain dark coat. Students bringing hooded tops to school will have them confiscated </w:t>
      </w:r>
      <w:r>
        <w:rPr>
          <w:sz w:val="22"/>
          <w:szCs w:val="20"/>
        </w:rPr>
        <w:t xml:space="preserve">for </w:t>
      </w:r>
      <w:r w:rsidRPr="005C3A89">
        <w:rPr>
          <w:sz w:val="22"/>
          <w:szCs w:val="20"/>
        </w:rPr>
        <w:t>the duration of the day and persistent offenders may have tops confiscated and returned only to parents.</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Trainers</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Trainers should only be used in school for PE. During the rest of the time, students should wear black shoes. Students wearing trainers, even</w:t>
      </w:r>
      <w:r w:rsidR="00F533D5">
        <w:rPr>
          <w:sz w:val="22"/>
          <w:szCs w:val="20"/>
        </w:rPr>
        <w:t xml:space="preserve"> plain black trainers or trainers made by </w:t>
      </w:r>
      <w:proofErr w:type="gramStart"/>
      <w:r w:rsidR="00F533D5">
        <w:rPr>
          <w:sz w:val="22"/>
          <w:szCs w:val="20"/>
        </w:rPr>
        <w:t>K</w:t>
      </w:r>
      <w:r w:rsidRPr="005C3A89">
        <w:rPr>
          <w:sz w:val="22"/>
          <w:szCs w:val="20"/>
        </w:rPr>
        <w:t>ickers</w:t>
      </w:r>
      <w:r w:rsidR="00F533D5">
        <w:rPr>
          <w:sz w:val="22"/>
          <w:szCs w:val="20"/>
        </w:rPr>
        <w:t>,</w:t>
      </w:r>
      <w:proofErr w:type="gramEnd"/>
      <w:r w:rsidRPr="005C3A89">
        <w:rPr>
          <w:sz w:val="22"/>
          <w:szCs w:val="20"/>
        </w:rPr>
        <w:t xml:space="preserve"> are not correctly dressed and may be sent home at the start of the day to change into appropriate footwear. When buying footwear for your child, please err on the side of caution and remember that shoes that look like trainers will be considered trainers. If trainers need to be worn for medical reasons, please provide a note from the doctor or the hospital.</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 xml:space="preserve">Members of staff will be at the school gate each morning in the </w:t>
      </w:r>
      <w:r w:rsidR="00F533D5">
        <w:rPr>
          <w:sz w:val="22"/>
          <w:szCs w:val="20"/>
        </w:rPr>
        <w:t>S</w:t>
      </w:r>
      <w:r w:rsidRPr="005C3A89">
        <w:rPr>
          <w:sz w:val="22"/>
          <w:szCs w:val="20"/>
        </w:rPr>
        <w:t>ummer</w:t>
      </w:r>
      <w:r w:rsidR="00F533D5">
        <w:rPr>
          <w:sz w:val="22"/>
          <w:szCs w:val="20"/>
        </w:rPr>
        <w:t xml:space="preserve"> T</w:t>
      </w:r>
      <w:r w:rsidRPr="005C3A89">
        <w:rPr>
          <w:sz w:val="22"/>
          <w:szCs w:val="20"/>
        </w:rPr>
        <w:t>erm ensuring that all students are wearing correct uniform. If you have any questions</w:t>
      </w:r>
      <w:r w:rsidR="00F533D5">
        <w:rPr>
          <w:sz w:val="22"/>
          <w:szCs w:val="20"/>
        </w:rPr>
        <w:t>,</w:t>
      </w:r>
      <w:r w:rsidRPr="005C3A89">
        <w:rPr>
          <w:sz w:val="22"/>
          <w:szCs w:val="20"/>
        </w:rPr>
        <w:t xml:space="preserve"> please do not hesitate to contact us on the number above. Information is also available on the school website. Thank y</w:t>
      </w:r>
      <w:r>
        <w:rPr>
          <w:sz w:val="22"/>
          <w:szCs w:val="20"/>
        </w:rPr>
        <w:t>ou again for your support</w:t>
      </w:r>
      <w:r w:rsidRPr="005C3A89">
        <w:rPr>
          <w:sz w:val="22"/>
          <w:szCs w:val="20"/>
        </w:rPr>
        <w:t>.</w:t>
      </w:r>
    </w:p>
    <w:p w:rsidR="005C3A89" w:rsidRPr="005C3A89" w:rsidRDefault="005C3A89" w:rsidP="005C3A89">
      <w:pPr>
        <w:ind w:left="567" w:right="566"/>
        <w:rPr>
          <w:sz w:val="22"/>
          <w:szCs w:val="20"/>
        </w:rPr>
      </w:pPr>
    </w:p>
    <w:p w:rsidR="005C3A89" w:rsidRPr="005C3A89" w:rsidRDefault="005C3A89" w:rsidP="005C3A89">
      <w:pPr>
        <w:ind w:left="567" w:right="566"/>
        <w:rPr>
          <w:sz w:val="22"/>
          <w:szCs w:val="20"/>
        </w:rPr>
      </w:pPr>
      <w:r w:rsidRPr="005C3A89">
        <w:rPr>
          <w:sz w:val="22"/>
          <w:szCs w:val="20"/>
        </w:rPr>
        <w:t>Yours sincerely,</w:t>
      </w:r>
    </w:p>
    <w:p w:rsidR="005C3A89" w:rsidRPr="005C3A89" w:rsidRDefault="005C3A89" w:rsidP="005C3A89">
      <w:pPr>
        <w:ind w:left="567" w:right="566"/>
        <w:rPr>
          <w:sz w:val="22"/>
          <w:szCs w:val="20"/>
        </w:rPr>
      </w:pPr>
    </w:p>
    <w:p w:rsidR="005C3A89" w:rsidRDefault="005C3A89" w:rsidP="005C3A89">
      <w:pPr>
        <w:ind w:left="567" w:right="566"/>
        <w:rPr>
          <w:sz w:val="22"/>
          <w:szCs w:val="20"/>
        </w:rPr>
      </w:pPr>
    </w:p>
    <w:p w:rsidR="005C3A89" w:rsidRPr="005C3A89" w:rsidRDefault="005C3A89" w:rsidP="00443B8A">
      <w:pPr>
        <w:ind w:right="566"/>
        <w:rPr>
          <w:sz w:val="22"/>
          <w:szCs w:val="20"/>
        </w:rPr>
      </w:pPr>
      <w:bookmarkStart w:id="0" w:name="_GoBack"/>
      <w:bookmarkEnd w:id="0"/>
    </w:p>
    <w:p w:rsidR="005C3A89" w:rsidRPr="005C3A89" w:rsidRDefault="005C3A89" w:rsidP="005C3A89">
      <w:pPr>
        <w:ind w:left="567" w:right="566"/>
        <w:rPr>
          <w:sz w:val="22"/>
          <w:szCs w:val="20"/>
        </w:rPr>
      </w:pPr>
      <w:r w:rsidRPr="005C3A89">
        <w:rPr>
          <w:sz w:val="22"/>
          <w:szCs w:val="20"/>
        </w:rPr>
        <w:t xml:space="preserve">Mr </w:t>
      </w:r>
      <w:proofErr w:type="spellStart"/>
      <w:r w:rsidRPr="005C3A89">
        <w:rPr>
          <w:sz w:val="22"/>
          <w:szCs w:val="20"/>
        </w:rPr>
        <w:t>Djemali</w:t>
      </w:r>
      <w:proofErr w:type="spellEnd"/>
      <w:r w:rsidRPr="005C3A89">
        <w:rPr>
          <w:sz w:val="22"/>
          <w:szCs w:val="20"/>
        </w:rPr>
        <w:tab/>
      </w:r>
      <w:r w:rsidRPr="005C3A89">
        <w:rPr>
          <w:sz w:val="22"/>
          <w:szCs w:val="20"/>
        </w:rPr>
        <w:tab/>
      </w:r>
      <w:r w:rsidRPr="005C3A89">
        <w:rPr>
          <w:sz w:val="22"/>
          <w:szCs w:val="20"/>
        </w:rPr>
        <w:tab/>
      </w:r>
      <w:r w:rsidRPr="005C3A89">
        <w:rPr>
          <w:sz w:val="22"/>
          <w:szCs w:val="20"/>
        </w:rPr>
        <w:tab/>
        <w:t xml:space="preserve">Mr </w:t>
      </w:r>
      <w:proofErr w:type="spellStart"/>
      <w:r w:rsidRPr="005C3A89">
        <w:rPr>
          <w:sz w:val="22"/>
          <w:szCs w:val="20"/>
        </w:rPr>
        <w:t>Larvin</w:t>
      </w:r>
      <w:proofErr w:type="spellEnd"/>
    </w:p>
    <w:p w:rsidR="005C3A89" w:rsidRDefault="005C3A89" w:rsidP="005C3A89">
      <w:pPr>
        <w:ind w:left="567" w:right="566"/>
        <w:rPr>
          <w:sz w:val="22"/>
          <w:szCs w:val="20"/>
        </w:rPr>
      </w:pPr>
      <w:r w:rsidRPr="005C3A89">
        <w:rPr>
          <w:sz w:val="22"/>
          <w:szCs w:val="20"/>
        </w:rPr>
        <w:t xml:space="preserve">Deputy </w:t>
      </w:r>
      <w:proofErr w:type="spellStart"/>
      <w:r w:rsidRPr="005C3A89">
        <w:rPr>
          <w:sz w:val="22"/>
          <w:szCs w:val="20"/>
        </w:rPr>
        <w:t>Headteacher</w:t>
      </w:r>
      <w:proofErr w:type="spellEnd"/>
      <w:r w:rsidRPr="005C3A89">
        <w:rPr>
          <w:sz w:val="22"/>
          <w:szCs w:val="20"/>
        </w:rPr>
        <w:t xml:space="preserve"> KS3</w:t>
      </w:r>
      <w:r w:rsidRPr="005C3A89">
        <w:rPr>
          <w:sz w:val="22"/>
          <w:szCs w:val="20"/>
        </w:rPr>
        <w:tab/>
      </w:r>
      <w:r w:rsidRPr="005C3A89">
        <w:rPr>
          <w:sz w:val="22"/>
          <w:szCs w:val="20"/>
        </w:rPr>
        <w:tab/>
      </w:r>
      <w:r w:rsidRPr="005C3A89">
        <w:rPr>
          <w:sz w:val="22"/>
          <w:szCs w:val="20"/>
        </w:rPr>
        <w:tab/>
        <w:t xml:space="preserve">Deputy </w:t>
      </w:r>
      <w:proofErr w:type="spellStart"/>
      <w:r w:rsidRPr="005C3A89">
        <w:rPr>
          <w:sz w:val="22"/>
          <w:szCs w:val="20"/>
        </w:rPr>
        <w:t>Headteacher</w:t>
      </w:r>
      <w:proofErr w:type="spellEnd"/>
      <w:r w:rsidRPr="005C3A89">
        <w:rPr>
          <w:sz w:val="22"/>
          <w:szCs w:val="20"/>
        </w:rPr>
        <w:t xml:space="preserve"> KS4</w:t>
      </w:r>
    </w:p>
    <w:p w:rsidR="00443B8A" w:rsidRDefault="00443B8A" w:rsidP="005C3A89">
      <w:pPr>
        <w:ind w:left="567" w:right="566"/>
        <w:rPr>
          <w:sz w:val="22"/>
          <w:szCs w:val="20"/>
        </w:rPr>
      </w:pPr>
    </w:p>
    <w:p w:rsidR="00443B8A" w:rsidRDefault="00443B8A" w:rsidP="00443B8A">
      <w:pPr>
        <w:rPr>
          <w:sz w:val="20"/>
        </w:rPr>
      </w:pPr>
      <w:r>
        <w:rPr>
          <w:sz w:val="20"/>
        </w:rPr>
        <w:t>Proposed Text Message</w:t>
      </w:r>
    </w:p>
    <w:p w:rsidR="00443B8A" w:rsidRDefault="00443B8A" w:rsidP="00443B8A">
      <w:pPr>
        <w:rPr>
          <w:sz w:val="20"/>
        </w:rPr>
      </w:pPr>
    </w:p>
    <w:p w:rsidR="00443B8A" w:rsidRPr="00443B8A" w:rsidRDefault="00443B8A" w:rsidP="00443B8A">
      <w:pPr>
        <w:rPr>
          <w:sz w:val="20"/>
        </w:rPr>
      </w:pPr>
      <w:r w:rsidRPr="00443B8A">
        <w:rPr>
          <w:sz w:val="20"/>
        </w:rPr>
        <w:t xml:space="preserve">Dear Parents, after Easter we will be checking uniform very carefully. Please ensure – no trainers, no hooded tops. </w:t>
      </w:r>
      <w:r>
        <w:rPr>
          <w:sz w:val="20"/>
        </w:rPr>
        <w:t xml:space="preserve">See website for more information. </w:t>
      </w:r>
      <w:r w:rsidRPr="00443B8A">
        <w:rPr>
          <w:sz w:val="20"/>
        </w:rPr>
        <w:t>Thank you.</w:t>
      </w:r>
    </w:p>
    <w:p w:rsidR="00443B8A" w:rsidRPr="005C3A89" w:rsidRDefault="00443B8A" w:rsidP="005C3A89">
      <w:pPr>
        <w:ind w:left="567" w:right="566"/>
        <w:rPr>
          <w:sz w:val="28"/>
        </w:rPr>
      </w:pPr>
    </w:p>
    <w:sectPr w:rsidR="00443B8A" w:rsidRPr="005C3A89" w:rsidSect="00317971">
      <w:headerReference w:type="even" r:id="rId9"/>
      <w:headerReference w:type="default" r:id="rId10"/>
      <w:footerReference w:type="even" r:id="rId11"/>
      <w:footerReference w:type="default" r:id="rId12"/>
      <w:headerReference w:type="first" r:id="rId13"/>
      <w:footerReference w:type="first" r:id="rId14"/>
      <w:pgSz w:w="11906" w:h="16838" w:code="9"/>
      <w:pgMar w:top="2835" w:right="567" w:bottom="2268" w:left="567"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BB8" w:rsidRDefault="000C6BB8">
      <w:r>
        <w:separator/>
      </w:r>
    </w:p>
  </w:endnote>
  <w:endnote w:type="continuationSeparator" w:id="0">
    <w:p w:rsidR="000C6BB8" w:rsidRDefault="000C6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79" w:rsidRDefault="00CE73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79" w:rsidRDefault="00CE73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A1" w:rsidRPr="00064721" w:rsidRDefault="00CE7379" w:rsidP="00DA2F88">
    <w:pPr>
      <w:pStyle w:val="Footer"/>
      <w:jc w:val="center"/>
    </w:pPr>
    <w:r>
      <w:rPr>
        <w:noProof/>
      </w:rPr>
      <w:drawing>
        <wp:inline distT="0" distB="0" distL="0" distR="0">
          <wp:extent cx="6863715" cy="113763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th Edition Footer.jpg"/>
                  <pic:cNvPicPr/>
                </pic:nvPicPr>
                <pic:blipFill rotWithShape="1">
                  <a:blip r:embed="rId1" cstate="print">
                    <a:extLst>
                      <a:ext uri="{28A0092B-C50C-407E-A947-70E740481C1C}">
                        <a14:useLocalDpi xmlns:a14="http://schemas.microsoft.com/office/drawing/2010/main" val="0"/>
                      </a:ext>
                    </a:extLst>
                  </a:blip>
                  <a:srcRect l="4595" t="26685" r="4678" b="10114"/>
                  <a:stretch/>
                </pic:blipFill>
                <pic:spPr bwMode="auto">
                  <a:xfrm>
                    <a:off x="0" y="0"/>
                    <a:ext cx="6864976" cy="1137841"/>
                  </a:xfrm>
                  <a:prstGeom prst="rect">
                    <a:avLst/>
                  </a:prstGeom>
                  <a:ln>
                    <a:noFill/>
                  </a:ln>
                  <a:extLst>
                    <a:ext uri="{53640926-AAD7-44D8-BBD7-CCE9431645EC}">
                      <a14:shadowObscured xmlns:a14="http://schemas.microsoft.com/office/drawing/2010/main"/>
                    </a:ext>
                  </a:extLst>
                </pic:spPr>
              </pic:pic>
            </a:graphicData>
          </a:graphic>
        </wp:inline>
      </w:drawing>
    </w:r>
    <w:r w:rsidR="00443B8A">
      <w:pict>
        <v:group id="_x0000_s3264" style="position:absolute;left:0;text-align:left;margin-left:28.35pt;margin-top:856.05pt;width:416.7pt;height:77.8pt;z-index:251643904;mso-position-horizontal-relative:text;mso-position-vertical-relative:text" coordorigin="10674,11407" coordsize="685,127">
          <v:rect id="_x0000_s326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26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26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26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26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270" style="position:absolute;mso-wrap-distance-left:2.88pt;mso-wrap-distance-top:2.88pt;mso-wrap-distance-right:2.88pt;mso-wrap-distance-bottom:2.88pt" from="10676,11407" to="11360,11407" fillcolor="black" strokecolor="#039" strokeweight="2pt">
            <v:shadow color="#ccc"/>
          </v:line>
          <v:line id="_x0000_s3271" style="position:absolute;mso-wrap-distance-left:2.88pt;mso-wrap-distance-top:2.88pt;mso-wrap-distance-right:2.88pt;mso-wrap-distance-bottom:2.88pt" from="10676,11410" to="11360,11410" fillcolor="black" strokecolor="#039" strokeweight="1pt">
            <v:shadow color="#ccc"/>
          </v:line>
          <v:rect id="_x0000_s3272" alt="" style="position:absolute;left:11322;top:11478;width:38;height:56" o:preferrelative="t" filled="f" stroked="f" strokeweight=".25pt" insetpen="t" o:cliptowrap="t">
            <v:imagedata r:id="rId7" o:title="SRTRCLogo"/>
            <v:path o:extrusionok="f"/>
            <o:lock v:ext="edit" aspectratio="t"/>
          </v:rect>
          <v:group id="_x0000_s3273" style="position:absolute;left:11198;top:11478;width:110;height:56" coordorigin="11198,11478" coordsize="109,55">
            <v:rect id="_x0000_s327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27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27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27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27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27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28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28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28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28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284" style="position:absolute;left:0;text-align:left;margin-left:28.35pt;margin-top:856.05pt;width:416.7pt;height:77.8pt;z-index:251644928;mso-position-horizontal-relative:text;mso-position-vertical-relative:text" coordorigin="10674,11407" coordsize="685,127">
          <v:rect id="_x0000_s328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28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28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28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28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290" style="position:absolute;mso-wrap-distance-left:2.88pt;mso-wrap-distance-top:2.88pt;mso-wrap-distance-right:2.88pt;mso-wrap-distance-bottom:2.88pt" from="10676,11407" to="11360,11407" fillcolor="black" strokecolor="#039" strokeweight="2pt">
            <v:shadow color="#ccc"/>
          </v:line>
          <v:line id="_x0000_s3291" style="position:absolute;mso-wrap-distance-left:2.88pt;mso-wrap-distance-top:2.88pt;mso-wrap-distance-right:2.88pt;mso-wrap-distance-bottom:2.88pt" from="10676,11410" to="11360,11410" fillcolor="black" strokecolor="#039" strokeweight="1pt">
            <v:shadow color="#ccc"/>
          </v:line>
          <v:rect id="_x0000_s3292" alt="" style="position:absolute;left:11322;top:11478;width:38;height:56" o:preferrelative="t" filled="f" stroked="f" strokeweight=".25pt" insetpen="t" o:cliptowrap="t">
            <v:imagedata r:id="rId7" o:title="SRTRCLogo"/>
            <v:path o:extrusionok="f"/>
            <o:lock v:ext="edit" aspectratio="t"/>
          </v:rect>
          <v:group id="_x0000_s3293" style="position:absolute;left:11198;top:11478;width:110;height:56" coordorigin="11198,11478" coordsize="109,55">
            <v:rect id="_x0000_s329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29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29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29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29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29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30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30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30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30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304" style="position:absolute;left:0;text-align:left;margin-left:28.35pt;margin-top:856.05pt;width:416.7pt;height:77.8pt;z-index:251645952;mso-position-horizontal-relative:text;mso-position-vertical-relative:text" coordorigin="10674,11407" coordsize="685,127">
          <v:rect id="_x0000_s330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30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30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30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30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310" style="position:absolute;mso-wrap-distance-left:2.88pt;mso-wrap-distance-top:2.88pt;mso-wrap-distance-right:2.88pt;mso-wrap-distance-bottom:2.88pt" from="10676,11407" to="11360,11407" fillcolor="black" strokecolor="#039" strokeweight="2pt">
            <v:shadow color="#ccc"/>
          </v:line>
          <v:line id="_x0000_s3311" style="position:absolute;mso-wrap-distance-left:2.88pt;mso-wrap-distance-top:2.88pt;mso-wrap-distance-right:2.88pt;mso-wrap-distance-bottom:2.88pt" from="10676,11410" to="11360,11410" fillcolor="black" strokecolor="#039" strokeweight="1pt">
            <v:shadow color="#ccc"/>
          </v:line>
          <v:rect id="_x0000_s3312" alt="" style="position:absolute;left:11322;top:11478;width:38;height:56" o:preferrelative="t" filled="f" stroked="f" strokeweight=".25pt" insetpen="t" o:cliptowrap="t">
            <v:imagedata r:id="rId7" o:title="SRTRCLogo"/>
            <v:path o:extrusionok="f"/>
            <o:lock v:ext="edit" aspectratio="t"/>
          </v:rect>
          <v:group id="_x0000_s3313" style="position:absolute;left:11198;top:11478;width:110;height:56" coordorigin="11198,11478" coordsize="109,55">
            <v:rect id="_x0000_s331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31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31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31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31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31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32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32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32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32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324" style="position:absolute;left:0;text-align:left;margin-left:28.35pt;margin-top:856.05pt;width:416.7pt;height:77.8pt;z-index:251646976;mso-position-horizontal-relative:text;mso-position-vertical-relative:text" coordorigin="10674,11407" coordsize="685,127">
          <v:rect id="_x0000_s332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32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32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32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32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330" style="position:absolute;mso-wrap-distance-left:2.88pt;mso-wrap-distance-top:2.88pt;mso-wrap-distance-right:2.88pt;mso-wrap-distance-bottom:2.88pt" from="10676,11407" to="11360,11407" fillcolor="black" strokecolor="#039" strokeweight="2pt">
            <v:shadow color="#ccc"/>
          </v:line>
          <v:line id="_x0000_s3331" style="position:absolute;mso-wrap-distance-left:2.88pt;mso-wrap-distance-top:2.88pt;mso-wrap-distance-right:2.88pt;mso-wrap-distance-bottom:2.88pt" from="10676,11410" to="11360,11410" fillcolor="black" strokecolor="#039" strokeweight="1pt">
            <v:shadow color="#ccc"/>
          </v:line>
          <v:rect id="_x0000_s3332" alt="" style="position:absolute;left:11322;top:11478;width:38;height:56" o:preferrelative="t" filled="f" stroked="f" strokeweight=".25pt" insetpen="t" o:cliptowrap="t">
            <v:imagedata r:id="rId7" o:title="SRTRCLogo"/>
            <v:path o:extrusionok="f"/>
            <o:lock v:ext="edit" aspectratio="t"/>
          </v:rect>
          <v:group id="_x0000_s3333" style="position:absolute;left:11198;top:11478;width:110;height:56" coordorigin="11198,11478" coordsize="109,55">
            <v:rect id="_x0000_s333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33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33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33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33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33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34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34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34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34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344" style="position:absolute;left:0;text-align:left;margin-left:28.35pt;margin-top:856.05pt;width:416.7pt;height:77.8pt;z-index:251648000;mso-position-horizontal-relative:text;mso-position-vertical-relative:text" coordorigin="10674,11407" coordsize="685,127">
          <v:rect id="_x0000_s334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34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34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34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34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350" style="position:absolute;mso-wrap-distance-left:2.88pt;mso-wrap-distance-top:2.88pt;mso-wrap-distance-right:2.88pt;mso-wrap-distance-bottom:2.88pt" from="10676,11407" to="11360,11407" fillcolor="black" strokecolor="#039" strokeweight="2pt">
            <v:shadow color="#ccc"/>
          </v:line>
          <v:line id="_x0000_s3351" style="position:absolute;mso-wrap-distance-left:2.88pt;mso-wrap-distance-top:2.88pt;mso-wrap-distance-right:2.88pt;mso-wrap-distance-bottom:2.88pt" from="10676,11410" to="11360,11410" fillcolor="black" strokecolor="#039" strokeweight="1pt">
            <v:shadow color="#ccc"/>
          </v:line>
          <v:rect id="_x0000_s3352" alt="" style="position:absolute;left:11322;top:11478;width:38;height:56" o:preferrelative="t" filled="f" stroked="f" strokeweight=".25pt" insetpen="t" o:cliptowrap="t">
            <v:imagedata r:id="rId7" o:title="SRTRCLogo"/>
            <v:path o:extrusionok="f"/>
            <o:lock v:ext="edit" aspectratio="t"/>
          </v:rect>
          <v:group id="_x0000_s3353" style="position:absolute;left:11198;top:11478;width:110;height:56" coordorigin="11198,11478" coordsize="109,55">
            <v:rect id="_x0000_s335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35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35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35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35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35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36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36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36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36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364" style="position:absolute;left:0;text-align:left;margin-left:28.35pt;margin-top:856.05pt;width:416.7pt;height:77.8pt;z-index:251649024;mso-position-horizontal-relative:text;mso-position-vertical-relative:text" coordorigin="10674,11407" coordsize="685,127">
          <v:rect id="_x0000_s336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36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36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36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36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370" style="position:absolute;mso-wrap-distance-left:2.88pt;mso-wrap-distance-top:2.88pt;mso-wrap-distance-right:2.88pt;mso-wrap-distance-bottom:2.88pt" from="10676,11407" to="11360,11407" fillcolor="black" strokecolor="#039" strokeweight="2pt">
            <v:shadow color="#ccc"/>
          </v:line>
          <v:line id="_x0000_s3371" style="position:absolute;mso-wrap-distance-left:2.88pt;mso-wrap-distance-top:2.88pt;mso-wrap-distance-right:2.88pt;mso-wrap-distance-bottom:2.88pt" from="10676,11410" to="11360,11410" fillcolor="black" strokecolor="#039" strokeweight="1pt">
            <v:shadow color="#ccc"/>
          </v:line>
          <v:rect id="_x0000_s3372" alt="" style="position:absolute;left:11322;top:11478;width:38;height:56" o:preferrelative="t" filled="f" stroked="f" strokeweight=".25pt" insetpen="t" o:cliptowrap="t">
            <v:imagedata r:id="rId7" o:title="SRTRCLogo"/>
            <v:path o:extrusionok="f"/>
            <o:lock v:ext="edit" aspectratio="t"/>
          </v:rect>
          <v:group id="_x0000_s3373" style="position:absolute;left:11198;top:11478;width:110;height:56" coordorigin="11198,11478" coordsize="109,55">
            <v:rect id="_x0000_s337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37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37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37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37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37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38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38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38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38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384" style="position:absolute;left:0;text-align:left;margin-left:28.35pt;margin-top:856.05pt;width:416.7pt;height:77.8pt;z-index:251650048;mso-position-horizontal-relative:text;mso-position-vertical-relative:text" coordorigin="10674,11407" coordsize="685,127">
          <v:rect id="_x0000_s338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38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38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38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38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390" style="position:absolute;mso-wrap-distance-left:2.88pt;mso-wrap-distance-top:2.88pt;mso-wrap-distance-right:2.88pt;mso-wrap-distance-bottom:2.88pt" from="10676,11407" to="11360,11407" fillcolor="black" strokecolor="#039" strokeweight="2pt">
            <v:shadow color="#ccc"/>
          </v:line>
          <v:line id="_x0000_s3391" style="position:absolute;mso-wrap-distance-left:2.88pt;mso-wrap-distance-top:2.88pt;mso-wrap-distance-right:2.88pt;mso-wrap-distance-bottom:2.88pt" from="10676,11410" to="11360,11410" fillcolor="black" strokecolor="#039" strokeweight="1pt">
            <v:shadow color="#ccc"/>
          </v:line>
          <v:rect id="_x0000_s3392" alt="" style="position:absolute;left:11322;top:11478;width:38;height:56" o:preferrelative="t" filled="f" stroked="f" strokeweight=".25pt" insetpen="t" o:cliptowrap="t">
            <v:imagedata r:id="rId7" o:title="SRTRCLogo"/>
            <v:path o:extrusionok="f"/>
            <o:lock v:ext="edit" aspectratio="t"/>
          </v:rect>
          <v:group id="_x0000_s3393" style="position:absolute;left:11198;top:11478;width:110;height:56" coordorigin="11198,11478" coordsize="109,55">
            <v:rect id="_x0000_s339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39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39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39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39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39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40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40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40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40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404" style="position:absolute;left:0;text-align:left;margin-left:28.35pt;margin-top:856.05pt;width:416.7pt;height:77.8pt;z-index:251651072;mso-position-horizontal-relative:text;mso-position-vertical-relative:text" coordorigin="10674,11407" coordsize="685,127">
          <v:rect id="_x0000_s340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40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40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40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40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410" style="position:absolute;mso-wrap-distance-left:2.88pt;mso-wrap-distance-top:2.88pt;mso-wrap-distance-right:2.88pt;mso-wrap-distance-bottom:2.88pt" from="10676,11407" to="11360,11407" fillcolor="black" strokecolor="#039" strokeweight="2pt">
            <v:shadow color="#ccc"/>
          </v:line>
          <v:line id="_x0000_s3411" style="position:absolute;mso-wrap-distance-left:2.88pt;mso-wrap-distance-top:2.88pt;mso-wrap-distance-right:2.88pt;mso-wrap-distance-bottom:2.88pt" from="10676,11410" to="11360,11410" fillcolor="black" strokecolor="#039" strokeweight="1pt">
            <v:shadow color="#ccc"/>
          </v:line>
          <v:rect id="_x0000_s3412" alt="" style="position:absolute;left:11322;top:11478;width:38;height:56" o:preferrelative="t" filled="f" stroked="f" strokeweight=".25pt" insetpen="t" o:cliptowrap="t">
            <v:imagedata r:id="rId7" o:title="SRTRCLogo"/>
            <v:path o:extrusionok="f"/>
            <o:lock v:ext="edit" aspectratio="t"/>
          </v:rect>
          <v:group id="_x0000_s3413" style="position:absolute;left:11198;top:11478;width:110;height:56" coordorigin="11198,11478" coordsize="109,55">
            <v:rect id="_x0000_s341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41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41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41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41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41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42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42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42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42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424" style="position:absolute;left:0;text-align:left;margin-left:28.35pt;margin-top:856.05pt;width:416.7pt;height:77.8pt;z-index:251652096;mso-position-horizontal-relative:text;mso-position-vertical-relative:text" coordorigin="10674,11407" coordsize="685,127">
          <v:rect id="_x0000_s342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42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42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42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42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430" style="position:absolute;mso-wrap-distance-left:2.88pt;mso-wrap-distance-top:2.88pt;mso-wrap-distance-right:2.88pt;mso-wrap-distance-bottom:2.88pt" from="10676,11407" to="11360,11407" fillcolor="black" strokecolor="#039" strokeweight="2pt">
            <v:shadow color="#ccc"/>
          </v:line>
          <v:line id="_x0000_s3431" style="position:absolute;mso-wrap-distance-left:2.88pt;mso-wrap-distance-top:2.88pt;mso-wrap-distance-right:2.88pt;mso-wrap-distance-bottom:2.88pt" from="10676,11410" to="11360,11410" fillcolor="black" strokecolor="#039" strokeweight="1pt">
            <v:shadow color="#ccc"/>
          </v:line>
          <v:rect id="_x0000_s3432" alt="" style="position:absolute;left:11322;top:11478;width:38;height:56" o:preferrelative="t" filled="f" stroked="f" strokeweight=".25pt" insetpen="t" o:cliptowrap="t">
            <v:imagedata r:id="rId7" o:title="SRTRCLogo"/>
            <v:path o:extrusionok="f"/>
            <o:lock v:ext="edit" aspectratio="t"/>
          </v:rect>
          <v:group id="_x0000_s3433" style="position:absolute;left:11198;top:11478;width:110;height:56" coordorigin="11198,11478" coordsize="109,55">
            <v:rect id="_x0000_s343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43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43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43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43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43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44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44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44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44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444" style="position:absolute;left:0;text-align:left;margin-left:28.35pt;margin-top:856.05pt;width:416.7pt;height:77.8pt;z-index:251653120;mso-position-horizontal-relative:text;mso-position-vertical-relative:text" coordorigin="10674,11407" coordsize="685,127">
          <v:rect id="_x0000_s344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44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44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44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44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450" style="position:absolute;mso-wrap-distance-left:2.88pt;mso-wrap-distance-top:2.88pt;mso-wrap-distance-right:2.88pt;mso-wrap-distance-bottom:2.88pt" from="10676,11407" to="11360,11407" fillcolor="black" strokecolor="#039" strokeweight="2pt">
            <v:shadow color="#ccc"/>
          </v:line>
          <v:line id="_x0000_s3451" style="position:absolute;mso-wrap-distance-left:2.88pt;mso-wrap-distance-top:2.88pt;mso-wrap-distance-right:2.88pt;mso-wrap-distance-bottom:2.88pt" from="10676,11410" to="11360,11410" fillcolor="black" strokecolor="#039" strokeweight="1pt">
            <v:shadow color="#ccc"/>
          </v:line>
          <v:rect id="_x0000_s3452" alt="" style="position:absolute;left:11322;top:11478;width:38;height:56" o:preferrelative="t" filled="f" stroked="f" strokeweight=".25pt" insetpen="t" o:cliptowrap="t">
            <v:imagedata r:id="rId7" o:title="SRTRCLogo"/>
            <v:path o:extrusionok="f"/>
            <o:lock v:ext="edit" aspectratio="t"/>
          </v:rect>
          <v:group id="_x0000_s3453" style="position:absolute;left:11198;top:11478;width:110;height:56" coordorigin="11198,11478" coordsize="109,55">
            <v:rect id="_x0000_s345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45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45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45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45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45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46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46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46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46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464" style="position:absolute;left:0;text-align:left;margin-left:28.35pt;margin-top:856.05pt;width:416.7pt;height:77.8pt;z-index:251654144;mso-position-horizontal-relative:text;mso-position-vertical-relative:text" coordorigin="10674,11407" coordsize="685,127">
          <v:rect id="_x0000_s346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46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46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46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46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470" style="position:absolute;mso-wrap-distance-left:2.88pt;mso-wrap-distance-top:2.88pt;mso-wrap-distance-right:2.88pt;mso-wrap-distance-bottom:2.88pt" from="10676,11407" to="11360,11407" fillcolor="black" strokecolor="#039" strokeweight="2pt">
            <v:shadow color="#ccc"/>
          </v:line>
          <v:line id="_x0000_s3471" style="position:absolute;mso-wrap-distance-left:2.88pt;mso-wrap-distance-top:2.88pt;mso-wrap-distance-right:2.88pt;mso-wrap-distance-bottom:2.88pt" from="10676,11410" to="11360,11410" fillcolor="black" strokecolor="#039" strokeweight="1pt">
            <v:shadow color="#ccc"/>
          </v:line>
          <v:rect id="_x0000_s3472" alt="" style="position:absolute;left:11322;top:11478;width:38;height:56" o:preferrelative="t" filled="f" stroked="f" strokeweight=".25pt" insetpen="t" o:cliptowrap="t">
            <v:imagedata r:id="rId7" o:title="SRTRCLogo"/>
            <v:path o:extrusionok="f"/>
            <o:lock v:ext="edit" aspectratio="t"/>
          </v:rect>
          <v:group id="_x0000_s3473" style="position:absolute;left:11198;top:11478;width:110;height:56" coordorigin="11198,11478" coordsize="109,55">
            <v:rect id="_x0000_s347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47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47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47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47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47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48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48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48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48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484" style="position:absolute;left:0;text-align:left;margin-left:28.35pt;margin-top:856.05pt;width:416.7pt;height:77.8pt;z-index:251655168;mso-position-horizontal-relative:text;mso-position-vertical-relative:text" coordorigin="10674,11407" coordsize="685,127">
          <v:rect id="_x0000_s348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48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48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48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48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490" style="position:absolute;mso-wrap-distance-left:2.88pt;mso-wrap-distance-top:2.88pt;mso-wrap-distance-right:2.88pt;mso-wrap-distance-bottom:2.88pt" from="10676,11407" to="11360,11407" fillcolor="black" strokecolor="#039" strokeweight="2pt">
            <v:shadow color="#ccc"/>
          </v:line>
          <v:line id="_x0000_s3491" style="position:absolute;mso-wrap-distance-left:2.88pt;mso-wrap-distance-top:2.88pt;mso-wrap-distance-right:2.88pt;mso-wrap-distance-bottom:2.88pt" from="10676,11410" to="11360,11410" fillcolor="black" strokecolor="#039" strokeweight="1pt">
            <v:shadow color="#ccc"/>
          </v:line>
          <v:rect id="_x0000_s3492" alt="" style="position:absolute;left:11322;top:11478;width:38;height:56" o:preferrelative="t" filled="f" stroked="f" strokeweight=".25pt" insetpen="t" o:cliptowrap="t">
            <v:imagedata r:id="rId7" o:title="SRTRCLogo"/>
            <v:path o:extrusionok="f"/>
            <o:lock v:ext="edit" aspectratio="t"/>
          </v:rect>
          <v:group id="_x0000_s3493" style="position:absolute;left:11198;top:11478;width:110;height:56" coordorigin="11198,11478" coordsize="109,55">
            <v:rect id="_x0000_s349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49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49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49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49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49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50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50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50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50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504" style="position:absolute;left:0;text-align:left;margin-left:28.35pt;margin-top:856.05pt;width:416.7pt;height:77.8pt;z-index:251656192;mso-position-horizontal-relative:text;mso-position-vertical-relative:text" coordorigin="10674,11407" coordsize="685,127">
          <v:rect id="_x0000_s350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50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50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50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50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510" style="position:absolute;mso-wrap-distance-left:2.88pt;mso-wrap-distance-top:2.88pt;mso-wrap-distance-right:2.88pt;mso-wrap-distance-bottom:2.88pt" from="10676,11407" to="11360,11407" fillcolor="black" strokecolor="#039" strokeweight="2pt">
            <v:shadow color="#ccc"/>
          </v:line>
          <v:line id="_x0000_s3511" style="position:absolute;mso-wrap-distance-left:2.88pt;mso-wrap-distance-top:2.88pt;mso-wrap-distance-right:2.88pt;mso-wrap-distance-bottom:2.88pt" from="10676,11410" to="11360,11410" fillcolor="black" strokecolor="#039" strokeweight="1pt">
            <v:shadow color="#ccc"/>
          </v:line>
          <v:rect id="_x0000_s3512" alt="" style="position:absolute;left:11322;top:11478;width:38;height:56" o:preferrelative="t" filled="f" stroked="f" strokeweight=".25pt" insetpen="t" o:cliptowrap="t">
            <v:imagedata r:id="rId7" o:title="SRTRCLogo"/>
            <v:path o:extrusionok="f"/>
            <o:lock v:ext="edit" aspectratio="t"/>
          </v:rect>
          <v:group id="_x0000_s3513" style="position:absolute;left:11198;top:11478;width:110;height:56" coordorigin="11198,11478" coordsize="109,55">
            <v:rect id="_x0000_s351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51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51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51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51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51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52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52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52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52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524" style="position:absolute;left:0;text-align:left;margin-left:28.35pt;margin-top:856.05pt;width:416.7pt;height:77.8pt;z-index:251657216;mso-position-horizontal-relative:text;mso-position-vertical-relative:text" coordorigin="10674,11407" coordsize="685,127">
          <v:rect id="_x0000_s352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52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52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52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52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530" style="position:absolute;mso-wrap-distance-left:2.88pt;mso-wrap-distance-top:2.88pt;mso-wrap-distance-right:2.88pt;mso-wrap-distance-bottom:2.88pt" from="10676,11407" to="11360,11407" fillcolor="black" strokecolor="#039" strokeweight="2pt">
            <v:shadow color="#ccc"/>
          </v:line>
          <v:line id="_x0000_s3531" style="position:absolute;mso-wrap-distance-left:2.88pt;mso-wrap-distance-top:2.88pt;mso-wrap-distance-right:2.88pt;mso-wrap-distance-bottom:2.88pt" from="10676,11410" to="11360,11410" fillcolor="black" strokecolor="#039" strokeweight="1pt">
            <v:shadow color="#ccc"/>
          </v:line>
          <v:rect id="_x0000_s3532" alt="" style="position:absolute;left:11322;top:11478;width:38;height:56" o:preferrelative="t" filled="f" stroked="f" strokeweight=".25pt" insetpen="t" o:cliptowrap="t">
            <v:imagedata r:id="rId7" o:title="SRTRCLogo"/>
            <v:path o:extrusionok="f"/>
            <o:lock v:ext="edit" aspectratio="t"/>
          </v:rect>
          <v:group id="_x0000_s3533" style="position:absolute;left:11198;top:11478;width:110;height:56" coordorigin="11198,11478" coordsize="109,55">
            <v:rect id="_x0000_s353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53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53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53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53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53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54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54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54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54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544" style="position:absolute;left:0;text-align:left;margin-left:28.35pt;margin-top:856.05pt;width:416.7pt;height:77.8pt;z-index:251658240;mso-position-horizontal-relative:text;mso-position-vertical-relative:text" coordorigin="10674,11407" coordsize="685,127">
          <v:rect id="_x0000_s354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54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54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54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54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550" style="position:absolute;mso-wrap-distance-left:2.88pt;mso-wrap-distance-top:2.88pt;mso-wrap-distance-right:2.88pt;mso-wrap-distance-bottom:2.88pt" from="10676,11407" to="11360,11407" fillcolor="black" strokecolor="#039" strokeweight="2pt">
            <v:shadow color="#ccc"/>
          </v:line>
          <v:line id="_x0000_s3551" style="position:absolute;mso-wrap-distance-left:2.88pt;mso-wrap-distance-top:2.88pt;mso-wrap-distance-right:2.88pt;mso-wrap-distance-bottom:2.88pt" from="10676,11410" to="11360,11410" fillcolor="black" strokecolor="#039" strokeweight="1pt">
            <v:shadow color="#ccc"/>
          </v:line>
          <v:rect id="_x0000_s3552" alt="" style="position:absolute;left:11322;top:11478;width:38;height:56" o:preferrelative="t" filled="f" stroked="f" strokeweight=".25pt" insetpen="t" o:cliptowrap="t">
            <v:imagedata r:id="rId7" o:title="SRTRCLogo"/>
            <v:path o:extrusionok="f"/>
            <o:lock v:ext="edit" aspectratio="t"/>
          </v:rect>
          <v:group id="_x0000_s3553" style="position:absolute;left:11198;top:11478;width:110;height:56" coordorigin="11198,11478" coordsize="109,55">
            <v:rect id="_x0000_s355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55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55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55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55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55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56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56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56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56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564" style="position:absolute;left:0;text-align:left;margin-left:28.35pt;margin-top:856.05pt;width:416.7pt;height:77.8pt;z-index:251659264;mso-position-horizontal-relative:text;mso-position-vertical-relative:text" coordorigin="10674,11407" coordsize="685,127">
          <v:rect id="_x0000_s356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56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56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56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56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570" style="position:absolute;mso-wrap-distance-left:2.88pt;mso-wrap-distance-top:2.88pt;mso-wrap-distance-right:2.88pt;mso-wrap-distance-bottom:2.88pt" from="10676,11407" to="11360,11407" fillcolor="black" strokecolor="#039" strokeweight="2pt">
            <v:shadow color="#ccc"/>
          </v:line>
          <v:line id="_x0000_s3571" style="position:absolute;mso-wrap-distance-left:2.88pt;mso-wrap-distance-top:2.88pt;mso-wrap-distance-right:2.88pt;mso-wrap-distance-bottom:2.88pt" from="10676,11410" to="11360,11410" fillcolor="black" strokecolor="#039" strokeweight="1pt">
            <v:shadow color="#ccc"/>
          </v:line>
          <v:rect id="_x0000_s3572" alt="" style="position:absolute;left:11322;top:11478;width:38;height:56" o:preferrelative="t" filled="f" stroked="f" strokeweight=".25pt" insetpen="t" o:cliptowrap="t">
            <v:imagedata r:id="rId7" o:title="SRTRCLogo"/>
            <v:path o:extrusionok="f"/>
            <o:lock v:ext="edit" aspectratio="t"/>
          </v:rect>
          <v:group id="_x0000_s3573" style="position:absolute;left:11198;top:11478;width:110;height:56" coordorigin="11198,11478" coordsize="109,55">
            <v:rect id="_x0000_s357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57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57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57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57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57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58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58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58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58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584" style="position:absolute;left:0;text-align:left;margin-left:28.35pt;margin-top:856.05pt;width:416.7pt;height:77.8pt;z-index:251660288;mso-position-horizontal-relative:text;mso-position-vertical-relative:text" coordorigin="10674,11407" coordsize="685,127">
          <v:rect id="_x0000_s358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58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58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58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58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590" style="position:absolute;mso-wrap-distance-left:2.88pt;mso-wrap-distance-top:2.88pt;mso-wrap-distance-right:2.88pt;mso-wrap-distance-bottom:2.88pt" from="10676,11407" to="11360,11407" fillcolor="black" strokecolor="#039" strokeweight="2pt">
            <v:shadow color="#ccc"/>
          </v:line>
          <v:line id="_x0000_s3591" style="position:absolute;mso-wrap-distance-left:2.88pt;mso-wrap-distance-top:2.88pt;mso-wrap-distance-right:2.88pt;mso-wrap-distance-bottom:2.88pt" from="10676,11410" to="11360,11410" fillcolor="black" strokecolor="#039" strokeweight="1pt">
            <v:shadow color="#ccc"/>
          </v:line>
          <v:rect id="_x0000_s3592" alt="" style="position:absolute;left:11322;top:11478;width:38;height:56" o:preferrelative="t" filled="f" stroked="f" strokeweight=".25pt" insetpen="t" o:cliptowrap="t">
            <v:imagedata r:id="rId7" o:title="SRTRCLogo"/>
            <v:path o:extrusionok="f"/>
            <o:lock v:ext="edit" aspectratio="t"/>
          </v:rect>
          <v:group id="_x0000_s3593" style="position:absolute;left:11198;top:11478;width:110;height:56" coordorigin="11198,11478" coordsize="109,55">
            <v:rect id="_x0000_s359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59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59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59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59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59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60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60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60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60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790E9D">
      <w:rPr>
        <w:noProof/>
      </w:rPr>
      <w:drawing>
        <wp:anchor distT="36576" distB="36576" distL="36576" distR="36576" simplePos="0" relativeHeight="251661312" behindDoc="0" locked="0" layoutInCell="1" allowOverlap="1">
          <wp:simplePos x="0" y="0"/>
          <wp:positionH relativeFrom="column">
            <wp:posOffset>3538855</wp:posOffset>
          </wp:positionH>
          <wp:positionV relativeFrom="paragraph">
            <wp:posOffset>9342120</wp:posOffset>
          </wp:positionV>
          <wp:extent cx="384175" cy="558800"/>
          <wp:effectExtent l="0" t="0" r="0" b="0"/>
          <wp:wrapNone/>
          <wp:docPr id="1556" name="Picture 1556" descr="MATH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6" descr="MATH_RGB"/>
                  <pic:cNvPicPr preferRelativeResize="0">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175" cy="558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62336" behindDoc="0" locked="0" layoutInCell="1" allowOverlap="1">
          <wp:simplePos x="0" y="0"/>
          <wp:positionH relativeFrom="column">
            <wp:posOffset>4065905</wp:posOffset>
          </wp:positionH>
          <wp:positionV relativeFrom="paragraph">
            <wp:posOffset>9342120</wp:posOffset>
          </wp:positionV>
          <wp:extent cx="894715" cy="551815"/>
          <wp:effectExtent l="0" t="0" r="635" b="635"/>
          <wp:wrapNone/>
          <wp:docPr id="1557" name="Picture 1557" descr="healthy_school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healthy_schools[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4715" cy="5518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63360" behindDoc="0" locked="0" layoutInCell="1" allowOverlap="1">
          <wp:simplePos x="0" y="0"/>
          <wp:positionH relativeFrom="column">
            <wp:posOffset>4356100</wp:posOffset>
          </wp:positionH>
          <wp:positionV relativeFrom="paragraph">
            <wp:posOffset>9954260</wp:posOffset>
          </wp:positionV>
          <wp:extent cx="1061720" cy="558165"/>
          <wp:effectExtent l="0" t="0" r="5080" b="0"/>
          <wp:wrapNone/>
          <wp:docPr id="1558" name="Picture 1558" descr="c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cisc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1720" cy="5581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64384" behindDoc="0" locked="0" layoutInCell="1" allowOverlap="1">
          <wp:simplePos x="0" y="0"/>
          <wp:positionH relativeFrom="column">
            <wp:posOffset>1931670</wp:posOffset>
          </wp:positionH>
          <wp:positionV relativeFrom="paragraph">
            <wp:posOffset>9340850</wp:posOffset>
          </wp:positionV>
          <wp:extent cx="487045" cy="559435"/>
          <wp:effectExtent l="0" t="0" r="8255" b="0"/>
          <wp:wrapNone/>
          <wp:docPr id="1559" name="Picture 1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9"/>
                  <pic:cNvPicPr preferRelativeResize="0">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045" cy="5594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65408" behindDoc="0" locked="0" layoutInCell="1" allowOverlap="1">
          <wp:simplePos x="0" y="0"/>
          <wp:positionH relativeFrom="column">
            <wp:posOffset>2556510</wp:posOffset>
          </wp:positionH>
          <wp:positionV relativeFrom="paragraph">
            <wp:posOffset>9339580</wp:posOffset>
          </wp:positionV>
          <wp:extent cx="844550" cy="563245"/>
          <wp:effectExtent l="0" t="0" r="0" b="8255"/>
          <wp:wrapNone/>
          <wp:docPr id="1560" name="Picture 1560" descr="Invest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60" descr="Investor"/>
                  <pic:cNvPicPr preferRelativeResize="0">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4550" cy="563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mc:AlternateContent>
        <mc:Choice Requires="wps">
          <w:drawing>
            <wp:anchor distT="36576" distB="36576" distL="36576" distR="36576" simplePos="0" relativeHeight="251666432" behindDoc="0" locked="0" layoutInCell="1" allowOverlap="1">
              <wp:simplePos x="0" y="0"/>
              <wp:positionH relativeFrom="column">
                <wp:posOffset>360045</wp:posOffset>
              </wp:positionH>
              <wp:positionV relativeFrom="paragraph">
                <wp:posOffset>9239885</wp:posOffset>
              </wp:positionV>
              <wp:extent cx="6839585" cy="0"/>
              <wp:effectExtent l="17145" t="19685" r="20320" b="18415"/>
              <wp:wrapNone/>
              <wp:docPr id="2" name="Line 1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9585" cy="0"/>
                      </a:xfrm>
                      <a:prstGeom prst="line">
                        <a:avLst/>
                      </a:prstGeom>
                      <a:noFill/>
                      <a:ln w="25400">
                        <a:solidFill>
                          <a:srgbClr val="0033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561" o:spid="_x0000_s1026" style="position:absolute;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8.35pt,727.55pt" to="566.9pt,7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" strokecolor="#039" strokeweight="2pt">
              <v:shadow color="#ccc"/>
            </v:line>
          </w:pict>
        </mc:Fallback>
      </mc:AlternateContent>
    </w:r>
    <w:r w:rsidR="00790E9D">
      <w:rPr>
        <w:noProof/>
      </w:rPr>
      <mc:AlternateContent>
        <mc:Choice Requires="wps">
          <w:drawing>
            <wp:anchor distT="36576" distB="36576" distL="36576" distR="36576" simplePos="0" relativeHeight="251667456" behindDoc="0" locked="0" layoutInCell="1" allowOverlap="1">
              <wp:simplePos x="0" y="0"/>
              <wp:positionH relativeFrom="column">
                <wp:posOffset>360045</wp:posOffset>
              </wp:positionH>
              <wp:positionV relativeFrom="paragraph">
                <wp:posOffset>9275445</wp:posOffset>
              </wp:positionV>
              <wp:extent cx="6839585" cy="0"/>
              <wp:effectExtent l="7620" t="7620" r="10795" b="11430"/>
              <wp:wrapNone/>
              <wp:docPr id="1" name="Line 15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9585" cy="0"/>
                      </a:xfrm>
                      <a:prstGeom prst="line">
                        <a:avLst/>
                      </a:prstGeom>
                      <a:noFill/>
                      <a:ln w="12700">
                        <a:solidFill>
                          <a:srgbClr val="0033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562" o:spid="_x0000_s1026" style="position:absolute;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8.35pt,730.35pt" to="566.9pt,7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" strokecolor="#039" strokeweight="1pt">
              <v:shadow color="#ccc"/>
            </v:line>
          </w:pict>
        </mc:Fallback>
      </mc:AlternateContent>
    </w:r>
    <w:r w:rsidR="00790E9D">
      <w:rPr>
        <w:noProof/>
      </w:rPr>
      <w:drawing>
        <wp:anchor distT="0" distB="0" distL="114300" distR="114300" simplePos="0" relativeHeight="251668480" behindDoc="0" locked="0" layoutInCell="1" allowOverlap="1">
          <wp:simplePos x="0" y="0"/>
          <wp:positionH relativeFrom="column">
            <wp:posOffset>6819265</wp:posOffset>
          </wp:positionH>
          <wp:positionV relativeFrom="paragraph">
            <wp:posOffset>9953625</wp:posOffset>
          </wp:positionV>
          <wp:extent cx="380365" cy="558165"/>
          <wp:effectExtent l="0" t="0" r="635" b="0"/>
          <wp:wrapNone/>
          <wp:docPr id="1563" name="Picture 1563" descr="SRTR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SRTRCLog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0365" cy="558165"/>
                  </a:xfrm>
                  <a:prstGeom prst="rect">
                    <a:avLst/>
                  </a:prstGeom>
                  <a:noFill/>
                  <a:ln>
                    <a:noFill/>
                  </a:ln>
                </pic:spPr>
              </pic:pic>
            </a:graphicData>
          </a:graphic>
          <wp14:sizeRelH relativeFrom="page">
            <wp14:pctWidth>0</wp14:pctWidth>
          </wp14:sizeRelH>
          <wp14:sizeRelV relativeFrom="page">
            <wp14:pctHeight>0</wp14:pctHeight>
          </wp14:sizeRelV>
        </wp:anchor>
      </w:drawing>
    </w:r>
    <w:r w:rsidR="00443B8A">
      <w:pict>
        <v:group id="_x0000_s3612" style="position:absolute;left:0;text-align:left;margin-left:439.35pt;margin-top:783.85pt;width:86.45pt;height:43.85pt;z-index:251669504;mso-position-horizontal-relative:text;mso-position-vertical-relative:text" coordorigin="11198,11478" coordsize="109,55">
          <v:rect id="_x0000_s3613"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614"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w:pict>
    </w:r>
    <w:r w:rsidR="00790E9D">
      <w:rPr>
        <w:noProof/>
      </w:rPr>
      <w:drawing>
        <wp:anchor distT="36576" distB="36576" distL="36576" distR="36576" simplePos="0" relativeHeight="251670528" behindDoc="0" locked="0" layoutInCell="1" allowOverlap="1">
          <wp:simplePos x="0" y="0"/>
          <wp:positionH relativeFrom="column">
            <wp:posOffset>5824220</wp:posOffset>
          </wp:positionH>
          <wp:positionV relativeFrom="paragraph">
            <wp:posOffset>9331960</wp:posOffset>
          </wp:positionV>
          <wp:extent cx="669290" cy="591820"/>
          <wp:effectExtent l="0" t="0" r="0" b="0"/>
          <wp:wrapNone/>
          <wp:docPr id="1567" name="Picture 1567" descr="Rea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Reach Logo"/>
                  <pic:cNvPicPr>
                    <a:picLocks noChangeAspect="1" noChangeArrowheads="1"/>
                  </pic:cNvPicPr>
                </pic:nvPicPr>
                <pic:blipFill>
                  <a:blip r:embed="rId23">
                    <a:extLst>
                      <a:ext uri="{28A0092B-C50C-407E-A947-70E740481C1C}">
                        <a14:useLocalDpi xmlns:a14="http://schemas.microsoft.com/office/drawing/2010/main" val="0"/>
                      </a:ext>
                    </a:extLst>
                  </a:blip>
                  <a:srcRect l="877"/>
                  <a:stretch>
                    <a:fillRect/>
                  </a:stretch>
                </pic:blipFill>
                <pic:spPr bwMode="auto">
                  <a:xfrm>
                    <a:off x="0" y="0"/>
                    <a:ext cx="669290" cy="5918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1552" behindDoc="0" locked="0" layoutInCell="1" allowOverlap="1">
          <wp:simplePos x="0" y="0"/>
          <wp:positionH relativeFrom="column">
            <wp:posOffset>360045</wp:posOffset>
          </wp:positionH>
          <wp:positionV relativeFrom="paragraph">
            <wp:posOffset>9340850</wp:posOffset>
          </wp:positionV>
          <wp:extent cx="584200" cy="560070"/>
          <wp:effectExtent l="0" t="0" r="6350" b="0"/>
          <wp:wrapNone/>
          <wp:docPr id="1568" name="Picture 1568" descr="ARTSMARKGOL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ARTSMARKGOLD_RGB"/>
                  <pic:cNvPicPr>
                    <a:picLocks noChangeAspect="1" noChangeArrowheads="1"/>
                  </pic:cNvPicPr>
                </pic:nvPicPr>
                <pic:blipFill>
                  <a:blip r:embed="rId24">
                    <a:extLst>
                      <a:ext uri="{28A0092B-C50C-407E-A947-70E740481C1C}">
                        <a14:useLocalDpi xmlns:a14="http://schemas.microsoft.com/office/drawing/2010/main" val="0"/>
                      </a:ext>
                    </a:extLst>
                  </a:blip>
                  <a:srcRect l="16319" t="16022" r="16208" b="16293"/>
                  <a:stretch>
                    <a:fillRect/>
                  </a:stretch>
                </pic:blipFill>
                <pic:spPr bwMode="auto">
                  <a:xfrm>
                    <a:off x="0" y="0"/>
                    <a:ext cx="584200" cy="560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2576" behindDoc="0" locked="0" layoutInCell="1" allowOverlap="1">
          <wp:simplePos x="0" y="0"/>
          <wp:positionH relativeFrom="column">
            <wp:posOffset>1071880</wp:posOffset>
          </wp:positionH>
          <wp:positionV relativeFrom="paragraph">
            <wp:posOffset>9331325</wp:posOffset>
          </wp:positionV>
          <wp:extent cx="725170" cy="570865"/>
          <wp:effectExtent l="0" t="0" r="0" b="635"/>
          <wp:wrapNone/>
          <wp:docPr id="1569" name="Picture 1569" descr="international_school_awar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international_school_award[1]"/>
                  <pic:cNvPicPr>
                    <a:picLocks noChangeAspect="1" noChangeArrowheads="1"/>
                  </pic:cNvPicPr>
                </pic:nvPicPr>
                <pic:blipFill>
                  <a:blip r:embed="rId25">
                    <a:extLst>
                      <a:ext uri="{28A0092B-C50C-407E-A947-70E740481C1C}">
                        <a14:useLocalDpi xmlns:a14="http://schemas.microsoft.com/office/drawing/2010/main" val="0"/>
                      </a:ext>
                    </a:extLst>
                  </a:blip>
                  <a:srcRect l="2026" t="2379" r="1439" b="14902"/>
                  <a:stretch>
                    <a:fillRect/>
                  </a:stretch>
                </pic:blipFill>
                <pic:spPr bwMode="auto">
                  <a:xfrm>
                    <a:off x="0" y="0"/>
                    <a:ext cx="725170" cy="5708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3600" behindDoc="0" locked="0" layoutInCell="1" allowOverlap="1">
          <wp:simplePos x="0" y="0"/>
          <wp:positionH relativeFrom="column">
            <wp:posOffset>2065655</wp:posOffset>
          </wp:positionH>
          <wp:positionV relativeFrom="paragraph">
            <wp:posOffset>9953625</wp:posOffset>
          </wp:positionV>
          <wp:extent cx="882015" cy="556895"/>
          <wp:effectExtent l="0" t="0" r="0" b="0"/>
          <wp:wrapNone/>
          <wp:docPr id="1570" name="Picture 1570" descr="London Peace Priz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London Peace Prize Logo"/>
                  <pic:cNvPicPr>
                    <a:picLocks noChangeAspect="1" noChangeArrowheads="1"/>
                  </pic:cNvPicPr>
                </pic:nvPicPr>
                <pic:blipFill>
                  <a:blip r:embed="rId26">
                    <a:extLst>
                      <a:ext uri="{28A0092B-C50C-407E-A947-70E740481C1C}">
                        <a14:useLocalDpi xmlns:a14="http://schemas.microsoft.com/office/drawing/2010/main" val="0"/>
                      </a:ext>
                    </a:extLst>
                  </a:blip>
                  <a:srcRect l="22714" t="6418" r="25299" b="10133"/>
                  <a:stretch>
                    <a:fillRect/>
                  </a:stretch>
                </pic:blipFill>
                <pic:spPr bwMode="auto">
                  <a:xfrm>
                    <a:off x="0" y="0"/>
                    <a:ext cx="882015" cy="556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4624" behindDoc="0" locked="0" layoutInCell="1" allowOverlap="1">
          <wp:simplePos x="0" y="0"/>
          <wp:positionH relativeFrom="column">
            <wp:posOffset>3116580</wp:posOffset>
          </wp:positionH>
          <wp:positionV relativeFrom="paragraph">
            <wp:posOffset>9948545</wp:posOffset>
          </wp:positionV>
          <wp:extent cx="1097915" cy="563245"/>
          <wp:effectExtent l="0" t="0" r="6985" b="8255"/>
          <wp:wrapNone/>
          <wp:docPr id="1571" name="Picture 1571" descr="Specialist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Specialist Schools Logo"/>
                  <pic:cNvPicPr>
                    <a:picLocks noChangeAspect="1" noChangeArrowheads="1"/>
                  </pic:cNvPicPr>
                </pic:nvPicPr>
                <pic:blipFill>
                  <a:blip r:embed="rId27">
                    <a:extLst>
                      <a:ext uri="{28A0092B-C50C-407E-A947-70E740481C1C}">
                        <a14:useLocalDpi xmlns:a14="http://schemas.microsoft.com/office/drawing/2010/main" val="0"/>
                      </a:ext>
                    </a:extLst>
                  </a:blip>
                  <a:srcRect l="23218" t="11554" r="17726" b="11417"/>
                  <a:stretch>
                    <a:fillRect/>
                  </a:stretch>
                </pic:blipFill>
                <pic:spPr bwMode="auto">
                  <a:xfrm>
                    <a:off x="0" y="0"/>
                    <a:ext cx="1097915" cy="563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5648" behindDoc="0" locked="0" layoutInCell="1" allowOverlap="1">
          <wp:simplePos x="0" y="0"/>
          <wp:positionH relativeFrom="column">
            <wp:posOffset>345440</wp:posOffset>
          </wp:positionH>
          <wp:positionV relativeFrom="paragraph">
            <wp:posOffset>9956165</wp:posOffset>
          </wp:positionV>
          <wp:extent cx="1544320" cy="563245"/>
          <wp:effectExtent l="0" t="0" r="0" b="8255"/>
          <wp:wrapNone/>
          <wp:docPr id="1572" name="Picture 1572" descr="EI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EIC Logo"/>
                  <pic:cNvPicPr>
                    <a:picLocks noChangeAspect="1" noChangeArrowheads="1"/>
                  </pic:cNvPicPr>
                </pic:nvPicPr>
                <pic:blipFill>
                  <a:blip r:embed="rId28">
                    <a:extLst>
                      <a:ext uri="{28A0092B-C50C-407E-A947-70E740481C1C}">
                        <a14:useLocalDpi xmlns:a14="http://schemas.microsoft.com/office/drawing/2010/main" val="0"/>
                      </a:ext>
                    </a:extLst>
                  </a:blip>
                  <a:srcRect l="7066" t="10202" r="7127" b="10202"/>
                  <a:stretch>
                    <a:fillRect/>
                  </a:stretch>
                </pic:blipFill>
                <pic:spPr bwMode="auto">
                  <a:xfrm>
                    <a:off x="0" y="0"/>
                    <a:ext cx="1544320" cy="563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6672" behindDoc="0" locked="0" layoutInCell="1" allowOverlap="1">
          <wp:simplePos x="0" y="0"/>
          <wp:positionH relativeFrom="column">
            <wp:posOffset>5115560</wp:posOffset>
          </wp:positionH>
          <wp:positionV relativeFrom="paragraph">
            <wp:posOffset>9342120</wp:posOffset>
          </wp:positionV>
          <wp:extent cx="543560" cy="575945"/>
          <wp:effectExtent l="0" t="0" r="8890" b="0"/>
          <wp:wrapNone/>
          <wp:docPr id="1573" name="Picture 1573" descr="sportengland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sportengland_logo[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3560" cy="5759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0E9D">
      <w:rPr>
        <w:noProof/>
      </w:rPr>
      <w:drawing>
        <wp:anchor distT="36576" distB="36576" distL="36576" distR="36576" simplePos="0" relativeHeight="251677696" behindDoc="0" locked="0" layoutInCell="1" allowOverlap="1">
          <wp:simplePos x="0" y="0"/>
          <wp:positionH relativeFrom="column">
            <wp:posOffset>6642100</wp:posOffset>
          </wp:positionH>
          <wp:positionV relativeFrom="paragraph">
            <wp:posOffset>9342120</wp:posOffset>
          </wp:positionV>
          <wp:extent cx="558165" cy="558165"/>
          <wp:effectExtent l="0" t="0" r="0" b="0"/>
          <wp:wrapNone/>
          <wp:docPr id="1574" name="Picture 1574" descr="OutstandingLogo08-09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OutstandingLogo08-09_CMYK_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8165" cy="5581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43B8A">
      <w:pict>
        <v:group id="_x0000_s3164" style="position:absolute;left:0;text-align:left;margin-left:27.2pt;margin-top:727.55pt;width:539.7pt;height:100.75pt;z-index:251641856;mso-position-horizontal-relative:text;mso-position-vertical-relative:text" coordorigin="10674,11407" coordsize="685,127">
          <v:rect id="_x0000_s316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16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16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16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16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170" style="position:absolute;mso-wrap-distance-left:2.88pt;mso-wrap-distance-top:2.88pt;mso-wrap-distance-right:2.88pt;mso-wrap-distance-bottom:2.88pt" from="10676,11407" to="11360,11407" fillcolor="black" strokecolor="#039" strokeweight="2pt">
            <v:shadow color="#ccc"/>
          </v:line>
          <v:line id="_x0000_s3171" style="position:absolute;mso-wrap-distance-left:2.88pt;mso-wrap-distance-top:2.88pt;mso-wrap-distance-right:2.88pt;mso-wrap-distance-bottom:2.88pt" from="10676,11410" to="11360,11410" fillcolor="black" strokecolor="#039" strokeweight="1pt">
            <v:shadow color="#ccc"/>
          </v:line>
          <v:rect id="_x0000_s3172" alt="" style="position:absolute;left:11322;top:11478;width:38;height:56" o:preferrelative="t" filled="f" stroked="f" strokeweight=".25pt" insetpen="t" o:cliptowrap="t">
            <v:imagedata r:id="rId7" o:title="SRTRCLogo"/>
            <v:path o:extrusionok="f"/>
            <o:lock v:ext="edit" aspectratio="t"/>
          </v:rect>
          <v:group id="_x0000_s3173" style="position:absolute;left:11198;top:11478;width:110;height:56" coordorigin="11198,11478" coordsize="109,55">
            <v:rect id="_x0000_s317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17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17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17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17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17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18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18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18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18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r w:rsidR="00443B8A">
      <w:pict>
        <v:group id="_x0000_s3184" style="position:absolute;left:0;text-align:left;margin-left:27.2pt;margin-top:727.55pt;width:539.7pt;height:100.75pt;z-index:251642880;mso-position-horizontal-relative:text;mso-position-vertical-relative:text" coordorigin="10674,11407" coordsize="685,127">
          <v:rect id="_x0000_s3185" style="position:absolute;left:10994;top:11417;width:38;height:56;mso-wrap-distance-left:2.88pt;mso-wrap-distance-top:2.88pt;mso-wrap-distance-right:2.88pt;mso-wrap-distance-bottom:2.88pt" filled="f" fillcolor="black" stroked="f" strokeweight="0" insetpen="t" o:cliptowrap="t">
            <v:imagedata r:id="rId2" o:title="MATH_RGB"/>
            <v:shadow color="#ccc"/>
          </v:rect>
          <v:rect id="_x0000_s3186" style="position:absolute;left:11046;top:11417;width:90;height:55;mso-wrap-distance-left:2.88pt;mso-wrap-distance-top:2.88pt;mso-wrap-distance-right:2.88pt;mso-wrap-distance-bottom:2.88pt" o:preferrelative="t" filled="f" stroked="f" insetpen="t" o:cliptowrap="t">
            <v:fill color2="black"/>
            <v:imagedata r:id="rId3" o:title="healthy_schools[1]"/>
            <v:shadow color="#ccc"/>
            <v:path o:extrusionok="f"/>
            <o:lock v:ext="edit" aspectratio="t"/>
          </v:rect>
          <v:rect id="_x0000_s3187" style="position:absolute;left:11075;top:11478;width:107;height:56;mso-wrap-distance-left:2.88pt;mso-wrap-distance-top:2.88pt;mso-wrap-distance-right:2.88pt;mso-wrap-distance-bottom:2.88pt" o:preferrelative="t" filled="f" stroked="f" insetpen="t" o:cliptowrap="t">
            <v:fill color2="black"/>
            <v:imagedata r:id="rId4" o:title="cisco"/>
            <v:shadow color="#ccc"/>
            <v:path o:extrusionok="f"/>
            <o:lock v:ext="edit" aspectratio="t"/>
          </v:rect>
          <v:rect id="_x0000_s3188" style="position:absolute;left:10833;top:11417;width:49;height:56;mso-wrap-distance-left:2.88pt;mso-wrap-distance-top:2.88pt;mso-wrap-distance-right:2.88pt;mso-wrap-distance-bottom:2.88pt" filled="f" fillcolor="black" stroked="f" strokeweight="0" insetpen="t" o:cliptowrap="t">
            <v:imagedata r:id="rId5" o:title=""/>
            <v:shadow color="#ccc"/>
          </v:rect>
          <v:rect id="_x0000_s3189" style="position:absolute;left:10896;top:11417;width:84;height:56;mso-wrap-distance-left:2.88pt;mso-wrap-distance-top:2.88pt;mso-wrap-distance-right:2.88pt;mso-wrap-distance-bottom:2.88pt" filled="f" fillcolor="black" stroked="f" strokeweight="0" insetpen="t" o:cliptowrap="t">
            <v:imagedata r:id="rId6" o:title="Investor"/>
            <v:shadow color="#ccc"/>
          </v:rect>
          <v:line id="_x0000_s3190" style="position:absolute;mso-wrap-distance-left:2.88pt;mso-wrap-distance-top:2.88pt;mso-wrap-distance-right:2.88pt;mso-wrap-distance-bottom:2.88pt" from="10676,11407" to="11360,11407" fillcolor="black" strokecolor="#039" strokeweight="2pt">
            <v:shadow color="#ccc"/>
          </v:line>
          <v:line id="_x0000_s3191" style="position:absolute;mso-wrap-distance-left:2.88pt;mso-wrap-distance-top:2.88pt;mso-wrap-distance-right:2.88pt;mso-wrap-distance-bottom:2.88pt" from="10676,11410" to="11360,11410" fillcolor="black" strokecolor="#039" strokeweight="1pt">
            <v:shadow color="#ccc"/>
          </v:line>
          <v:rect id="_x0000_s3192" alt="" style="position:absolute;left:11322;top:11478;width:38;height:56" o:preferrelative="t" filled="f" stroked="f" strokeweight=".25pt" insetpen="t" o:cliptowrap="t">
            <v:imagedata r:id="rId7" o:title="SRTRCLogo"/>
            <v:path o:extrusionok="f"/>
            <o:lock v:ext="edit" aspectratio="t"/>
          </v:rect>
          <v:group id="_x0000_s3193" style="position:absolute;left:11198;top:11478;width:110;height:56" coordorigin="11198,11478" coordsize="109,55">
            <v:rect id="_x0000_s3194" style="position:absolute;left:11198;top:11478;width:79;height:56;mso-wrap-distance-left:2.88pt;mso-wrap-distance-top:2.88pt;mso-wrap-distance-right:2.88pt;mso-wrap-distance-bottom:2.88pt" o:preferrelative="t" filled="f" stroked="f" insetpen="t" o:cliptowrap="t">
              <v:fill color2="black"/>
              <v:imagedata r:id="rId8" o:title="Full Col ICT Mark"/>
              <v:shadow color="#ccc"/>
              <v:path o:extrusionok="f"/>
              <o:lock v:ext="edit" aspectratio="t"/>
            </v:rect>
            <v:shape id="_x0000_s3195" type="#_x0000_t136" style="position:absolute;left:11267;top:11493;width:55;height:26;rotation:270;mso-wrap-distance-left:2.88pt;mso-wrap-distance-top:2.88pt;mso-wrap-distance-right:2.88pt;mso-wrap-distance-bottom:2.88pt" fillcolor="#09c" strokecolor="#09c" strokeweight=".5pt" o:cliptowrap="t">
              <v:shadow color="#868686"/>
              <v:textpath style="font-family:&quot;Arial&quot;;v-text-kern:t" trim="t" fitpath="t" string="MARK"/>
            </v:shape>
          </v:group>
          <v:rect id="_x0000_s3196" style="position:absolute;left:11222;top:11416;width:67;height:59;mso-wrap-distance-left:2.88pt;mso-wrap-distance-top:2.88pt;mso-wrap-distance-right:2.88pt;mso-wrap-distance-bottom:2.88pt" o:preferrelative="t" filled="f" stroked="f" insetpen="t" o:cliptowrap="t">
            <v:fill color2="black"/>
            <v:imagedata r:id="rId9" o:title="Reach Logo" cropleft="575f"/>
            <v:shadow color="#ccc"/>
            <v:path o:extrusionok="f"/>
            <o:lock v:ext="edit" aspectratio="t"/>
          </v:rect>
          <v:rect id="_x0000_s3197" style="position:absolute;left:10676;top:11417;width:58;height:56;mso-wrap-distance-left:2.88pt;mso-wrap-distance-top:2.88pt;mso-wrap-distance-right:2.88pt;mso-wrap-distance-bottom:2.88pt" o:preferrelative="t" filled="f" stroked="f" insetpen="t" o:cliptowrap="t">
            <v:fill color2="black"/>
            <v:imagedata r:id="rId10" o:title="ARTSMARKGOLD_RGB" croptop="10500f" cropbottom="10678f" cropleft="10695f" cropright="10622f"/>
            <v:shadow color="#ccc"/>
            <v:path o:extrusionok="f"/>
            <o:lock v:ext="edit" aspectratio="t"/>
          </v:rect>
          <v:rect id="_x0000_s3198" style="position:absolute;left:10747;top:11416;width:73;height:57;mso-wrap-distance-left:2.88pt;mso-wrap-distance-top:2.88pt;mso-wrap-distance-right:2.88pt;mso-wrap-distance-bottom:2.88pt" o:preferrelative="t" filled="f" stroked="f" insetpen="t" o:cliptowrap="t">
            <v:fill color2="black"/>
            <v:imagedata r:id="rId11" o:title="international_school_award[1]" croptop="1559f" cropbottom="9766f" cropleft="1328f" cropright="943f"/>
            <v:shadow color="#ccc"/>
            <v:path o:extrusionok="f"/>
            <o:lock v:ext="edit" aspectratio="t"/>
          </v:rect>
          <v:rect id="_x0000_s3199" style="position:absolute;left:10846;top:11478;width:89;height:56;mso-wrap-distance-left:2.88pt;mso-wrap-distance-top:2.88pt;mso-wrap-distance-right:2.88pt;mso-wrap-distance-bottom:2.88pt" o:preferrelative="t" filled="f" stroked="f" insetpen="t" o:cliptowrap="t">
            <v:fill color2="black"/>
            <v:imagedata r:id="rId12" o:title="London Peace Prize Logo" croptop="4206f" cropbottom="6641f" cropleft="14886f" cropright="16580f"/>
            <v:shadow color="#ccc"/>
            <v:path o:extrusionok="f"/>
            <o:lock v:ext="edit" aspectratio="t"/>
          </v:rect>
          <v:rect id="_x0000_s3200" style="position:absolute;left:10952;top:11478;width:109;height:56;mso-wrap-distance-left:2.88pt;mso-wrap-distance-top:2.88pt;mso-wrap-distance-right:2.88pt;mso-wrap-distance-bottom:2.88pt" o:preferrelative="t" filled="f" stroked="f" insetpen="t" o:cliptowrap="t">
            <v:fill color2="black"/>
            <v:imagedata r:id="rId13" o:title="Specialist Schools Logo" croptop="7572f" cropbottom="7482f" cropleft="15216f" cropright="11617f"/>
            <v:shadow color="#ccc"/>
            <v:path o:extrusionok="f"/>
            <o:lock v:ext="edit" aspectratio="t"/>
          </v:rect>
          <v:rect id="_x0000_s3201" style="position:absolute;left:10674;top:11478;width:155;height:57;mso-wrap-distance-left:2.88pt;mso-wrap-distance-top:2.88pt;mso-wrap-distance-right:2.88pt;mso-wrap-distance-bottom:2.88pt" o:preferrelative="t" filled="f" stroked="f" insetpen="t" o:cliptowrap="t">
            <v:fill color2="black"/>
            <v:imagedata r:id="rId14" o:title="EIC Logo" croptop="6686f" cropbottom="6686f" cropleft="4631f" cropright="4671f"/>
            <v:shadow color="#ccc"/>
            <v:path o:extrusionok="f"/>
            <o:lock v:ext="edit" aspectratio="t"/>
          </v:rect>
          <v:rect id="_x0000_s3202" style="position:absolute;left:11151;top:11417;width:55;height:58;mso-wrap-distance-left:2.88pt;mso-wrap-distance-top:2.88pt;mso-wrap-distance-right:2.88pt;mso-wrap-distance-bottom:2.88pt" o:preferrelative="t" filled="f" stroked="f" insetpen="t" o:cliptowrap="t">
            <v:fill color2="black"/>
            <v:imagedata r:id="rId15" o:title="sportengland_logo[1]"/>
            <v:shadow color="#ccc"/>
            <v:path o:extrusionok="f"/>
            <o:lock v:ext="edit" aspectratio="t"/>
          </v:rect>
          <v:rect id="_x0000_s3203" style="position:absolute;left:11304;top:11417;width:56;height:56;mso-wrap-distance-left:2.88pt;mso-wrap-distance-top:2.88pt;mso-wrap-distance-right:2.88pt;mso-wrap-distance-bottom:2.88pt" o:preferrelative="t" filled="f" stroked="f" insetpen="t" o:cliptowrap="t">
            <v:fill color2="black"/>
            <v:imagedata r:id="rId16" o:title="OutstandingLogo08-09_CMYK_50"/>
            <v:shadow color="#ccc"/>
            <v:path o:extrusionok="f"/>
            <o:lock v:ext="edit" aspectratio="t"/>
          </v:rect>
        </v:group>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BB8" w:rsidRDefault="000C6BB8">
      <w:r>
        <w:separator/>
      </w:r>
    </w:p>
  </w:footnote>
  <w:footnote w:type="continuationSeparator" w:id="0">
    <w:p w:rsidR="000C6BB8" w:rsidRDefault="000C6B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79" w:rsidRDefault="00CE7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79" w:rsidRDefault="00CE73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A1" w:rsidRPr="00510AF5" w:rsidRDefault="00DA2845" w:rsidP="00510AF5">
    <w:pPr>
      <w:pStyle w:val="Header"/>
    </w:pPr>
    <w:r>
      <w:rPr>
        <w:noProof/>
      </w:rPr>
      <w:drawing>
        <wp:inline distT="0" distB="0" distL="0" distR="0">
          <wp:extent cx="6817995" cy="1289722"/>
          <wp:effectExtent l="0" t="0" r="190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th &amp; 9th Edition header.jpg"/>
                  <pic:cNvPicPr/>
                </pic:nvPicPr>
                <pic:blipFill rotWithShape="1">
                  <a:blip r:embed="rId1" cstate="print">
                    <a:extLst>
                      <a:ext uri="{28A0092B-C50C-407E-A947-70E740481C1C}">
                        <a14:useLocalDpi xmlns:a14="http://schemas.microsoft.com/office/drawing/2010/main" val="0"/>
                      </a:ext>
                    </a:extLst>
                  </a:blip>
                  <a:srcRect l="4511" t="16854" r="4511" b="10816"/>
                  <a:stretch/>
                </pic:blipFill>
                <pic:spPr bwMode="auto">
                  <a:xfrm>
                    <a:off x="0" y="0"/>
                    <a:ext cx="6817364" cy="128960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7EC3"/>
    <w:multiLevelType w:val="hybridMultilevel"/>
    <w:tmpl w:val="8FFAF9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F6579F7"/>
    <w:multiLevelType w:val="hybridMultilevel"/>
    <w:tmpl w:val="B0C02C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F7B495D"/>
    <w:multiLevelType w:val="hybridMultilevel"/>
    <w:tmpl w:val="578874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characterSpacingControl w:val="doNotCompress"/>
  <w:hdrShapeDefaults>
    <o:shapedefaults v:ext="edit" spidmax="3615"/>
    <o:shapelayout v:ext="edit">
      <o:idmap v:ext="edit" data="1,3"/>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4A1"/>
    <w:rsid w:val="000420F2"/>
    <w:rsid w:val="000620A0"/>
    <w:rsid w:val="00064721"/>
    <w:rsid w:val="000C6BB8"/>
    <w:rsid w:val="00104DF2"/>
    <w:rsid w:val="001068CB"/>
    <w:rsid w:val="00127311"/>
    <w:rsid w:val="001314A1"/>
    <w:rsid w:val="00151EF9"/>
    <w:rsid w:val="0015237A"/>
    <w:rsid w:val="00181595"/>
    <w:rsid w:val="00195F4A"/>
    <w:rsid w:val="00215CBC"/>
    <w:rsid w:val="002225D5"/>
    <w:rsid w:val="00265CCF"/>
    <w:rsid w:val="002B2D85"/>
    <w:rsid w:val="002C75A9"/>
    <w:rsid w:val="002E0CDB"/>
    <w:rsid w:val="00317971"/>
    <w:rsid w:val="00351A1E"/>
    <w:rsid w:val="003A4DA2"/>
    <w:rsid w:val="003B0CF7"/>
    <w:rsid w:val="003D6EE7"/>
    <w:rsid w:val="00401D5A"/>
    <w:rsid w:val="00443B8A"/>
    <w:rsid w:val="004B7D10"/>
    <w:rsid w:val="004D5F45"/>
    <w:rsid w:val="004D7792"/>
    <w:rsid w:val="00510AF5"/>
    <w:rsid w:val="00534A11"/>
    <w:rsid w:val="005449F9"/>
    <w:rsid w:val="00585034"/>
    <w:rsid w:val="005A25AB"/>
    <w:rsid w:val="005C3A89"/>
    <w:rsid w:val="00635EF9"/>
    <w:rsid w:val="006B373B"/>
    <w:rsid w:val="006B58DF"/>
    <w:rsid w:val="006C022E"/>
    <w:rsid w:val="0070648C"/>
    <w:rsid w:val="00790E9D"/>
    <w:rsid w:val="00791EAB"/>
    <w:rsid w:val="007A499F"/>
    <w:rsid w:val="007B011B"/>
    <w:rsid w:val="007B0C41"/>
    <w:rsid w:val="007D148D"/>
    <w:rsid w:val="00890BB4"/>
    <w:rsid w:val="00895306"/>
    <w:rsid w:val="008B06B2"/>
    <w:rsid w:val="008E0C31"/>
    <w:rsid w:val="00910AA4"/>
    <w:rsid w:val="00917ED4"/>
    <w:rsid w:val="009457F6"/>
    <w:rsid w:val="009603FC"/>
    <w:rsid w:val="00966755"/>
    <w:rsid w:val="00970E4E"/>
    <w:rsid w:val="009A178B"/>
    <w:rsid w:val="009C3E77"/>
    <w:rsid w:val="00A15DE9"/>
    <w:rsid w:val="00A170C6"/>
    <w:rsid w:val="00A17E34"/>
    <w:rsid w:val="00A44D93"/>
    <w:rsid w:val="00A97CCA"/>
    <w:rsid w:val="00B17D4E"/>
    <w:rsid w:val="00B401A0"/>
    <w:rsid w:val="00B46043"/>
    <w:rsid w:val="00B87601"/>
    <w:rsid w:val="00BC1091"/>
    <w:rsid w:val="00C12742"/>
    <w:rsid w:val="00C21368"/>
    <w:rsid w:val="00C21934"/>
    <w:rsid w:val="00CB4D64"/>
    <w:rsid w:val="00CE7379"/>
    <w:rsid w:val="00D06217"/>
    <w:rsid w:val="00DA2845"/>
    <w:rsid w:val="00DA2F88"/>
    <w:rsid w:val="00DF1AC1"/>
    <w:rsid w:val="00E55230"/>
    <w:rsid w:val="00EB2F37"/>
    <w:rsid w:val="00EC545A"/>
    <w:rsid w:val="00F01E57"/>
    <w:rsid w:val="00F533D5"/>
    <w:rsid w:val="00F73AC4"/>
    <w:rsid w:val="00F771D6"/>
    <w:rsid w:val="00F908F3"/>
    <w:rsid w:val="00FB02D5"/>
    <w:rsid w:val="00FB5A90"/>
    <w:rsid w:val="00FC2CFF"/>
    <w:rsid w:val="00FE5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15"/>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2F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314A1"/>
    <w:pPr>
      <w:tabs>
        <w:tab w:val="center" w:pos="4320"/>
        <w:tab w:val="right" w:pos="8640"/>
      </w:tabs>
    </w:pPr>
  </w:style>
  <w:style w:type="paragraph" w:styleId="Footer">
    <w:name w:val="footer"/>
    <w:basedOn w:val="Normal"/>
    <w:rsid w:val="001314A1"/>
    <w:pPr>
      <w:tabs>
        <w:tab w:val="center" w:pos="4320"/>
        <w:tab w:val="right" w:pos="8640"/>
      </w:tabs>
    </w:pPr>
  </w:style>
  <w:style w:type="character" w:styleId="PageNumber">
    <w:name w:val="page number"/>
    <w:basedOn w:val="DefaultParagraphFont"/>
    <w:rsid w:val="001314A1"/>
  </w:style>
  <w:style w:type="character" w:styleId="Hyperlink">
    <w:name w:val="Hyperlink"/>
    <w:basedOn w:val="DefaultParagraphFont"/>
    <w:rsid w:val="00DA2F88"/>
    <w:rPr>
      <w:color w:val="0000FF"/>
      <w:u w:val="single"/>
    </w:rPr>
  </w:style>
  <w:style w:type="paragraph" w:styleId="BalloonText">
    <w:name w:val="Balloon Text"/>
    <w:basedOn w:val="Normal"/>
    <w:link w:val="BalloonTextChar"/>
    <w:rsid w:val="00A97CCA"/>
    <w:rPr>
      <w:rFonts w:ascii="Tahoma" w:hAnsi="Tahoma" w:cs="Tahoma"/>
      <w:sz w:val="16"/>
      <w:szCs w:val="16"/>
    </w:rPr>
  </w:style>
  <w:style w:type="character" w:customStyle="1" w:styleId="BalloonTextChar">
    <w:name w:val="Balloon Text Char"/>
    <w:basedOn w:val="DefaultParagraphFont"/>
    <w:link w:val="BalloonText"/>
    <w:rsid w:val="00A97C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2F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314A1"/>
    <w:pPr>
      <w:tabs>
        <w:tab w:val="center" w:pos="4320"/>
        <w:tab w:val="right" w:pos="8640"/>
      </w:tabs>
    </w:pPr>
  </w:style>
  <w:style w:type="paragraph" w:styleId="Footer">
    <w:name w:val="footer"/>
    <w:basedOn w:val="Normal"/>
    <w:rsid w:val="001314A1"/>
    <w:pPr>
      <w:tabs>
        <w:tab w:val="center" w:pos="4320"/>
        <w:tab w:val="right" w:pos="8640"/>
      </w:tabs>
    </w:pPr>
  </w:style>
  <w:style w:type="character" w:styleId="PageNumber">
    <w:name w:val="page number"/>
    <w:basedOn w:val="DefaultParagraphFont"/>
    <w:rsid w:val="001314A1"/>
  </w:style>
  <w:style w:type="character" w:styleId="Hyperlink">
    <w:name w:val="Hyperlink"/>
    <w:basedOn w:val="DefaultParagraphFont"/>
    <w:rsid w:val="00DA2F88"/>
    <w:rPr>
      <w:color w:val="0000FF"/>
      <w:u w:val="single"/>
    </w:rPr>
  </w:style>
  <w:style w:type="paragraph" w:styleId="BalloonText">
    <w:name w:val="Balloon Text"/>
    <w:basedOn w:val="Normal"/>
    <w:link w:val="BalloonTextChar"/>
    <w:rsid w:val="00A97CCA"/>
    <w:rPr>
      <w:rFonts w:ascii="Tahoma" w:hAnsi="Tahoma" w:cs="Tahoma"/>
      <w:sz w:val="16"/>
      <w:szCs w:val="16"/>
    </w:rPr>
  </w:style>
  <w:style w:type="character" w:customStyle="1" w:styleId="BalloonTextChar">
    <w:name w:val="Balloon Text Char"/>
    <w:basedOn w:val="DefaultParagraphFont"/>
    <w:link w:val="BalloonText"/>
    <w:rsid w:val="00A97C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18" Type="http://schemas.openxmlformats.org/officeDocument/2006/relationships/image" Target="media/image19.jpeg"/><Relationship Id="rId26" Type="http://schemas.openxmlformats.org/officeDocument/2006/relationships/image" Target="media/image27.jpeg"/><Relationship Id="rId3" Type="http://schemas.openxmlformats.org/officeDocument/2006/relationships/image" Target="media/image4.jpeg"/><Relationship Id="rId21" Type="http://schemas.openxmlformats.org/officeDocument/2006/relationships/image" Target="media/image22.png"/><Relationship Id="rId7" Type="http://schemas.openxmlformats.org/officeDocument/2006/relationships/image" Target="media/image8.jpeg"/><Relationship Id="rId12" Type="http://schemas.openxmlformats.org/officeDocument/2006/relationships/image" Target="media/image13.jpeg"/><Relationship Id="rId17" Type="http://schemas.openxmlformats.org/officeDocument/2006/relationships/image" Target="media/image18.png"/><Relationship Id="rId25" Type="http://schemas.openxmlformats.org/officeDocument/2006/relationships/image" Target="media/image26.jpeg"/><Relationship Id="rId2" Type="http://schemas.openxmlformats.org/officeDocument/2006/relationships/image" Target="media/image3.png"/><Relationship Id="rId16" Type="http://schemas.openxmlformats.org/officeDocument/2006/relationships/image" Target="media/image17.jpeg"/><Relationship Id="rId20" Type="http://schemas.openxmlformats.org/officeDocument/2006/relationships/image" Target="media/image21.wmf"/><Relationship Id="rId29" Type="http://schemas.openxmlformats.org/officeDocument/2006/relationships/image" Target="media/image30.png"/><Relationship Id="rId1" Type="http://schemas.openxmlformats.org/officeDocument/2006/relationships/image" Target="media/image2.jpg"/><Relationship Id="rId6" Type="http://schemas.openxmlformats.org/officeDocument/2006/relationships/image" Target="media/image7.png"/><Relationship Id="rId11" Type="http://schemas.openxmlformats.org/officeDocument/2006/relationships/image" Target="media/image12.jpeg"/><Relationship Id="rId24" Type="http://schemas.openxmlformats.org/officeDocument/2006/relationships/image" Target="media/image25.jpeg"/><Relationship Id="rId5" Type="http://schemas.openxmlformats.org/officeDocument/2006/relationships/image" Target="media/image6.wmf"/><Relationship Id="rId15" Type="http://schemas.openxmlformats.org/officeDocument/2006/relationships/image" Target="media/image16.png"/><Relationship Id="rId23" Type="http://schemas.openxmlformats.org/officeDocument/2006/relationships/image" Target="media/image24.jpeg"/><Relationship Id="rId28" Type="http://schemas.openxmlformats.org/officeDocument/2006/relationships/image" Target="media/image29.jpeg"/><Relationship Id="rId10" Type="http://schemas.openxmlformats.org/officeDocument/2006/relationships/image" Target="media/image11.jpeg"/><Relationship Id="rId19" Type="http://schemas.openxmlformats.org/officeDocument/2006/relationships/image" Target="media/image20.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 Id="rId22" Type="http://schemas.openxmlformats.org/officeDocument/2006/relationships/image" Target="media/image23.jpeg"/><Relationship Id="rId27" Type="http://schemas.openxmlformats.org/officeDocument/2006/relationships/image" Target="media/image28.jpeg"/><Relationship Id="rId30" Type="http://schemas.openxmlformats.org/officeDocument/2006/relationships/image" Target="media/image31.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9D6FC-D092-4F4A-B6C5-18C58160E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E2791E3D</Template>
  <TotalTime>161</TotalTime>
  <Pages>2</Pages>
  <Words>357</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Instructions for use:</vt:lpstr>
    </vt:vector>
  </TitlesOfParts>
  <Company>Community School</Company>
  <LinksUpToDate>false</LinksUpToDate>
  <CharactersWithSpaces>2119</CharactersWithSpaces>
  <SharedDoc>false</SharedDoc>
  <HLinks>
    <vt:vector size="6" baseType="variant">
      <vt:variant>
        <vt:i4>3735599</vt:i4>
      </vt:variant>
      <vt:variant>
        <vt:i4>0</vt:i4>
      </vt:variant>
      <vt:variant>
        <vt:i4>0</vt:i4>
      </vt:variant>
      <vt:variant>
        <vt:i4>5</vt:i4>
      </vt:variant>
      <vt:variant>
        <vt:lpwstr>http://www.gladesmore.com/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use:</dc:title>
  <dc:creator>fernandoy</dc:creator>
  <cp:lastModifiedBy>Mr P. Larvin</cp:lastModifiedBy>
  <cp:revision>5</cp:revision>
  <cp:lastPrinted>2017-03-30T14:07:00Z</cp:lastPrinted>
  <dcterms:created xsi:type="dcterms:W3CDTF">2017-03-30T11:39:00Z</dcterms:created>
  <dcterms:modified xsi:type="dcterms:W3CDTF">2017-03-30T14:26:00Z</dcterms:modified>
</cp:coreProperties>
</file>